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ulukkoRuudukko"/>
        <w:tblW w:w="0" w:type="auto"/>
        <w:tblLook w:val="04A0"/>
      </w:tblPr>
      <w:tblGrid>
        <w:gridCol w:w="705"/>
        <w:gridCol w:w="1890"/>
        <w:gridCol w:w="65"/>
        <w:gridCol w:w="1330"/>
        <w:gridCol w:w="65"/>
        <w:gridCol w:w="40"/>
        <w:gridCol w:w="1755"/>
        <w:gridCol w:w="75"/>
        <w:gridCol w:w="705"/>
        <w:gridCol w:w="300"/>
        <w:gridCol w:w="930"/>
        <w:gridCol w:w="2505"/>
      </w:tblGrid>
      <w:tr w:rsidR="00020D12" w:rsidRPr="00EC7A05" w:rsidTr="00833324">
        <w:trPr>
          <w:trHeight w:val="721"/>
        </w:trPr>
        <w:tc>
          <w:tcPr>
            <w:tcW w:w="10360" w:type="dxa"/>
            <w:gridSpan w:val="12"/>
          </w:tcPr>
          <w:p w:rsidR="00020D12" w:rsidRPr="00EC7A05" w:rsidRDefault="00020D12" w:rsidP="005E7D0E">
            <w:pPr>
              <w:pStyle w:val="Eivli"/>
              <w:jc w:val="center"/>
              <w:rPr>
                <w:rFonts w:ascii="Candara" w:hAnsi="Candara"/>
                <w:b/>
                <w:sz w:val="32"/>
              </w:rPr>
            </w:pPr>
            <w:r w:rsidRPr="00EC7A05">
              <w:rPr>
                <w:rFonts w:ascii="Candara" w:hAnsi="Candara"/>
                <w:b/>
                <w:sz w:val="32"/>
              </w:rPr>
              <w:t>Asunto-osakeyhtiölain mukainen ilmoitus tehtävistä</w:t>
            </w:r>
          </w:p>
        </w:tc>
      </w:tr>
      <w:tr w:rsidR="00020D12" w:rsidRPr="00EC7A05" w:rsidTr="00F67D07">
        <w:trPr>
          <w:trHeight w:val="340"/>
        </w:trPr>
        <w:tc>
          <w:tcPr>
            <w:tcW w:w="2660" w:type="dxa"/>
            <w:gridSpan w:val="3"/>
            <w:vAlign w:val="center"/>
          </w:tcPr>
          <w:p w:rsidR="00020D12" w:rsidRPr="00EC7A05" w:rsidRDefault="00537AAA" w:rsidP="00F67D07">
            <w:pPr>
              <w:pStyle w:val="Eivli"/>
              <w:jc w:val="right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1"/>
            <w:r w:rsidR="00020D1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0"/>
          </w:p>
        </w:tc>
        <w:tc>
          <w:tcPr>
            <w:tcW w:w="7700" w:type="dxa"/>
            <w:gridSpan w:val="9"/>
          </w:tcPr>
          <w:p w:rsidR="00020D12" w:rsidRPr="00EC7A05" w:rsidRDefault="00020D12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kunnossapitotöistä</w:t>
            </w:r>
          </w:p>
        </w:tc>
      </w:tr>
      <w:tr w:rsidR="00020D12" w:rsidRPr="00EC7A05" w:rsidTr="00F67D07">
        <w:trPr>
          <w:trHeight w:val="340"/>
        </w:trPr>
        <w:tc>
          <w:tcPr>
            <w:tcW w:w="2660" w:type="dxa"/>
            <w:gridSpan w:val="3"/>
            <w:vAlign w:val="center"/>
          </w:tcPr>
          <w:p w:rsidR="00020D12" w:rsidRPr="00EC7A05" w:rsidRDefault="00537AAA" w:rsidP="00F67D07">
            <w:pPr>
              <w:pStyle w:val="Eivli"/>
              <w:jc w:val="right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Valinta2"/>
            <w:r w:rsidR="00020D1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1"/>
          </w:p>
        </w:tc>
        <w:tc>
          <w:tcPr>
            <w:tcW w:w="7700" w:type="dxa"/>
            <w:gridSpan w:val="9"/>
          </w:tcPr>
          <w:p w:rsidR="00020D12" w:rsidRPr="00EC7A05" w:rsidRDefault="00020D12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muutostöistä</w:t>
            </w:r>
          </w:p>
        </w:tc>
      </w:tr>
      <w:tr w:rsidR="00020D12" w:rsidRPr="00EC7A05" w:rsidTr="00833324">
        <w:trPr>
          <w:trHeight w:val="340"/>
        </w:trPr>
        <w:tc>
          <w:tcPr>
            <w:tcW w:w="2660" w:type="dxa"/>
            <w:gridSpan w:val="3"/>
          </w:tcPr>
          <w:p w:rsidR="00020D12" w:rsidRPr="00EC7A05" w:rsidRDefault="00020D12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Asunto-osakeyhtiö</w:t>
            </w:r>
          </w:p>
        </w:tc>
        <w:tc>
          <w:tcPr>
            <w:tcW w:w="7700" w:type="dxa"/>
            <w:gridSpan w:val="9"/>
          </w:tcPr>
          <w:p w:rsidR="00020D12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"/>
                  <w:enabled/>
                  <w:calcOnExit w:val="0"/>
                  <w:textInput>
                    <w:maxLength w:val="50"/>
                    <w:format w:val="Ensimmäiset kirjaimet isolla"/>
                  </w:textInput>
                </w:ffData>
              </w:fldChar>
            </w:r>
            <w:bookmarkStart w:id="2" w:name="Teksti1"/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2"/>
          </w:p>
        </w:tc>
      </w:tr>
      <w:tr w:rsidR="00020D12" w:rsidRPr="00EC7A05" w:rsidTr="00833324">
        <w:trPr>
          <w:trHeight w:val="340"/>
        </w:trPr>
        <w:tc>
          <w:tcPr>
            <w:tcW w:w="2660" w:type="dxa"/>
            <w:gridSpan w:val="3"/>
          </w:tcPr>
          <w:p w:rsidR="00020D12" w:rsidRPr="00EC7A05" w:rsidRDefault="00F0479C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Katuo</w:t>
            </w:r>
            <w:r w:rsidR="00020D12" w:rsidRPr="00EC7A05">
              <w:rPr>
                <w:rFonts w:ascii="Candara" w:hAnsi="Candara"/>
              </w:rPr>
              <w:t>soite</w:t>
            </w:r>
          </w:p>
        </w:tc>
        <w:tc>
          <w:tcPr>
            <w:tcW w:w="7700" w:type="dxa"/>
            <w:gridSpan w:val="9"/>
          </w:tcPr>
          <w:p w:rsidR="00020D12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2"/>
                  <w:enabled/>
                  <w:calcOnExit w:val="0"/>
                  <w:textInput>
                    <w:maxLength w:val="50"/>
                    <w:format w:val="Ensimmäinen kirjain isolla"/>
                  </w:textInput>
                </w:ffData>
              </w:fldChar>
            </w:r>
            <w:bookmarkStart w:id="3" w:name="Teksti2"/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3"/>
          </w:p>
        </w:tc>
      </w:tr>
      <w:tr w:rsidR="00F0479C" w:rsidRPr="00EC7A05" w:rsidTr="00833324">
        <w:trPr>
          <w:trHeight w:val="340"/>
        </w:trPr>
        <w:tc>
          <w:tcPr>
            <w:tcW w:w="2660" w:type="dxa"/>
            <w:gridSpan w:val="3"/>
          </w:tcPr>
          <w:p w:rsidR="00F0479C" w:rsidRPr="00EC7A05" w:rsidRDefault="00F0479C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Postinumero</w:t>
            </w:r>
          </w:p>
        </w:tc>
        <w:tc>
          <w:tcPr>
            <w:tcW w:w="1395" w:type="dxa"/>
            <w:gridSpan w:val="2"/>
          </w:tcPr>
          <w:p w:rsidR="00F0479C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3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4" w:name="Teksti3"/>
            <w:r w:rsidR="00F0479C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4"/>
          </w:p>
        </w:tc>
        <w:tc>
          <w:tcPr>
            <w:tcW w:w="1865" w:type="dxa"/>
            <w:gridSpan w:val="3"/>
          </w:tcPr>
          <w:p w:rsidR="00F0479C" w:rsidRPr="00EC7A05" w:rsidRDefault="00F0479C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Postitoimipaikka</w:t>
            </w:r>
          </w:p>
        </w:tc>
        <w:tc>
          <w:tcPr>
            <w:tcW w:w="4440" w:type="dxa"/>
            <w:gridSpan w:val="4"/>
          </w:tcPr>
          <w:p w:rsidR="00F0479C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4"/>
                  <w:enabled/>
                  <w:calcOnExit w:val="0"/>
                  <w:textInput>
                    <w:maxLength w:val="30"/>
                    <w:format w:val="Ensimmäinen kirjain isolla"/>
                  </w:textInput>
                </w:ffData>
              </w:fldChar>
            </w:r>
            <w:bookmarkStart w:id="5" w:name="Teksti4"/>
            <w:r w:rsidR="00CA3A6C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5"/>
          </w:p>
        </w:tc>
      </w:tr>
      <w:tr w:rsidR="005E7D0E" w:rsidRPr="00EC7A05" w:rsidTr="00833324">
        <w:trPr>
          <w:trHeight w:val="340"/>
        </w:trPr>
        <w:tc>
          <w:tcPr>
            <w:tcW w:w="2660" w:type="dxa"/>
            <w:gridSpan w:val="3"/>
          </w:tcPr>
          <w:p w:rsidR="005E7D0E" w:rsidRPr="00EC7A05" w:rsidRDefault="005E7D0E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Huoneiston numero</w:t>
            </w:r>
          </w:p>
        </w:tc>
        <w:tc>
          <w:tcPr>
            <w:tcW w:w="1395" w:type="dxa"/>
            <w:gridSpan w:val="2"/>
          </w:tcPr>
          <w:p w:rsidR="005E7D0E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5"/>
                  <w:enabled/>
                  <w:calcOnExit w:val="0"/>
                  <w:textInput>
                    <w:maxLength w:val="5"/>
                    <w:format w:val="Ensimmäinen kirjain isolla"/>
                  </w:textInput>
                </w:ffData>
              </w:fldChar>
            </w:r>
            <w:bookmarkStart w:id="6" w:name="Teksti5"/>
            <w:r w:rsidR="005E7D0E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6"/>
          </w:p>
        </w:tc>
        <w:tc>
          <w:tcPr>
            <w:tcW w:w="1865" w:type="dxa"/>
            <w:gridSpan w:val="3"/>
          </w:tcPr>
          <w:p w:rsidR="005E7D0E" w:rsidRPr="00EC7A05" w:rsidRDefault="005E7D0E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Liitteitä</w:t>
            </w:r>
          </w:p>
        </w:tc>
        <w:tc>
          <w:tcPr>
            <w:tcW w:w="4440" w:type="dxa"/>
            <w:gridSpan w:val="4"/>
          </w:tcPr>
          <w:p w:rsidR="005E7D0E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6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7" w:name="Teksti6"/>
            <w:r w:rsidR="005E7D0E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7"/>
            <w:r w:rsidR="005E7D0E" w:rsidRPr="00EC7A05">
              <w:rPr>
                <w:rFonts w:ascii="Candara" w:hAnsi="Candara"/>
              </w:rPr>
              <w:t xml:space="preserve"> kpl</w:t>
            </w:r>
          </w:p>
        </w:tc>
      </w:tr>
      <w:tr w:rsidR="00833324" w:rsidRPr="00EC7A05" w:rsidTr="00833324">
        <w:trPr>
          <w:trHeight w:val="481"/>
        </w:trPr>
        <w:tc>
          <w:tcPr>
            <w:tcW w:w="2660" w:type="dxa"/>
            <w:gridSpan w:val="3"/>
          </w:tcPr>
          <w:p w:rsidR="00833324" w:rsidRPr="00EC7A05" w:rsidRDefault="00651C1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Osakas</w:t>
            </w:r>
          </w:p>
        </w:tc>
        <w:tc>
          <w:tcPr>
            <w:tcW w:w="3260" w:type="dxa"/>
            <w:gridSpan w:val="5"/>
          </w:tcPr>
          <w:p w:rsidR="0083332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4"/>
                  <w:enabled/>
                  <w:calcOnExit w:val="0"/>
                  <w:textInput>
                    <w:maxLength w:val="70"/>
                    <w:format w:val="Ensimmäiset kirjaimet isolla"/>
                  </w:textInput>
                </w:ffData>
              </w:fldChar>
            </w:r>
            <w:bookmarkStart w:id="8" w:name="Teksti14"/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8"/>
          </w:p>
        </w:tc>
        <w:tc>
          <w:tcPr>
            <w:tcW w:w="1005" w:type="dxa"/>
            <w:gridSpan w:val="2"/>
          </w:tcPr>
          <w:p w:rsidR="00833324" w:rsidRPr="00EC7A05" w:rsidRDefault="00833324" w:rsidP="00833324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Päiväys</w:t>
            </w:r>
          </w:p>
        </w:tc>
        <w:tc>
          <w:tcPr>
            <w:tcW w:w="3435" w:type="dxa"/>
            <w:gridSpan w:val="2"/>
          </w:tcPr>
          <w:p w:rsidR="0083332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5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bookmarkStart w:id="9" w:name="Teksti15"/>
            <w:r w:rsidR="00833324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9"/>
          </w:p>
        </w:tc>
      </w:tr>
      <w:tr w:rsidR="00833324" w:rsidRPr="00EC7A05" w:rsidTr="00833324">
        <w:trPr>
          <w:trHeight w:val="418"/>
        </w:trPr>
        <w:tc>
          <w:tcPr>
            <w:tcW w:w="4095" w:type="dxa"/>
            <w:gridSpan w:val="6"/>
          </w:tcPr>
          <w:p w:rsidR="00833324" w:rsidRPr="00EC7A05" w:rsidRDefault="00651C1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Osakkaan </w:t>
            </w:r>
            <w:r w:rsidR="00833324" w:rsidRPr="00EC7A05">
              <w:rPr>
                <w:rFonts w:ascii="Candara" w:hAnsi="Candara"/>
              </w:rPr>
              <w:t xml:space="preserve"> allekirjoitus</w:t>
            </w:r>
          </w:p>
        </w:tc>
        <w:tc>
          <w:tcPr>
            <w:tcW w:w="6265" w:type="dxa"/>
            <w:gridSpan w:val="6"/>
          </w:tcPr>
          <w:p w:rsidR="00833324" w:rsidRPr="00EC7A05" w:rsidRDefault="00833324" w:rsidP="00833324">
            <w:pPr>
              <w:pStyle w:val="Eivli"/>
              <w:rPr>
                <w:rFonts w:ascii="Candara" w:hAnsi="Candara"/>
              </w:rPr>
            </w:pPr>
          </w:p>
        </w:tc>
      </w:tr>
      <w:tr w:rsidR="00833324" w:rsidRPr="00EC7A05" w:rsidTr="00833324">
        <w:trPr>
          <w:trHeight w:val="551"/>
        </w:trPr>
        <w:tc>
          <w:tcPr>
            <w:tcW w:w="705" w:type="dxa"/>
          </w:tcPr>
          <w:p w:rsidR="00833324" w:rsidRPr="00EC7A05" w:rsidRDefault="0083332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Puh.</w:t>
            </w:r>
          </w:p>
        </w:tc>
        <w:tc>
          <w:tcPr>
            <w:tcW w:w="3390" w:type="dxa"/>
            <w:gridSpan w:val="5"/>
          </w:tcPr>
          <w:p w:rsidR="0083332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833324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830" w:type="dxa"/>
            <w:gridSpan w:val="2"/>
          </w:tcPr>
          <w:p w:rsidR="00833324" w:rsidRPr="00EC7A05" w:rsidRDefault="00833324" w:rsidP="00833324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Sähköpostiosoite</w:t>
            </w:r>
          </w:p>
        </w:tc>
        <w:tc>
          <w:tcPr>
            <w:tcW w:w="4435" w:type="dxa"/>
            <w:gridSpan w:val="4"/>
          </w:tcPr>
          <w:p w:rsidR="0083332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5E7D0E" w:rsidRPr="00EC7A05" w:rsidTr="00833324">
        <w:trPr>
          <w:trHeight w:val="1853"/>
        </w:trPr>
        <w:tc>
          <w:tcPr>
            <w:tcW w:w="10360" w:type="dxa"/>
            <w:gridSpan w:val="12"/>
          </w:tcPr>
          <w:p w:rsidR="005E7D0E" w:rsidRPr="00EC7A05" w:rsidRDefault="005E7D0E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Huoneistossa tehtävistä kunnossapito- ja muutostöistä on </w:t>
            </w:r>
            <w:r w:rsidR="00651C14" w:rsidRPr="00EC7A05">
              <w:rPr>
                <w:rFonts w:ascii="Candara" w:hAnsi="Candara"/>
              </w:rPr>
              <w:t>esitettävä</w:t>
            </w:r>
            <w:r w:rsidRPr="00EC7A05">
              <w:rPr>
                <w:rFonts w:ascii="Candara" w:hAnsi="Candara"/>
              </w:rPr>
              <w:t xml:space="preserve"> toimenpiteet </w:t>
            </w:r>
            <w:r w:rsidR="00554828" w:rsidRPr="00EC7A05">
              <w:rPr>
                <w:rFonts w:ascii="Candara" w:hAnsi="Candara"/>
              </w:rPr>
              <w:t xml:space="preserve">joko </w:t>
            </w:r>
            <w:r w:rsidRPr="00EC7A05">
              <w:rPr>
                <w:rFonts w:ascii="Candara" w:hAnsi="Candara"/>
              </w:rPr>
              <w:t xml:space="preserve">tällä lomakkeella tai </w:t>
            </w:r>
            <w:r w:rsidR="00554828" w:rsidRPr="00EC7A05">
              <w:rPr>
                <w:rFonts w:ascii="Candara" w:hAnsi="Candara"/>
              </w:rPr>
              <w:t xml:space="preserve">liitteenä olevassa </w:t>
            </w:r>
            <w:r w:rsidRPr="00EC7A05">
              <w:rPr>
                <w:rFonts w:ascii="Candara" w:hAnsi="Candara"/>
              </w:rPr>
              <w:t xml:space="preserve">erillisessä </w:t>
            </w:r>
            <w:r w:rsidR="00554828" w:rsidRPr="00EC7A05">
              <w:rPr>
                <w:rFonts w:ascii="Candara" w:hAnsi="Candara"/>
              </w:rPr>
              <w:t>korjaussuunnitelmassa.</w:t>
            </w:r>
          </w:p>
          <w:p w:rsidR="00554828" w:rsidRPr="00EC7A05" w:rsidRDefault="00554828" w:rsidP="005E7D0E">
            <w:pPr>
              <w:pStyle w:val="Eivli"/>
              <w:rPr>
                <w:rFonts w:ascii="Candara" w:hAnsi="Candara"/>
              </w:rPr>
            </w:pPr>
          </w:p>
          <w:p w:rsidR="00554828" w:rsidRPr="00EC7A05" w:rsidRDefault="00651C14" w:rsidP="00554828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Työt tulee tehdä</w:t>
            </w:r>
            <w:r w:rsidR="00554828" w:rsidRPr="00EC7A05">
              <w:rPr>
                <w:rFonts w:ascii="Candara" w:hAnsi="Candara"/>
              </w:rPr>
              <w:t xml:space="preserve"> hyvää rakennustapaa noudattaen siten, että niistä koituu mahdollisimman vähän haittaa talon asukkaille ja kiinteistölle. Urakoitsija</w:t>
            </w:r>
            <w:r w:rsidRPr="00EC7A05">
              <w:rPr>
                <w:rFonts w:ascii="Candara" w:hAnsi="Candara"/>
              </w:rPr>
              <w:t>n tulee tehdä remontista ilmoitus</w:t>
            </w:r>
            <w:r w:rsidR="00554828" w:rsidRPr="00EC7A05">
              <w:rPr>
                <w:rFonts w:ascii="Candara" w:hAnsi="Candara"/>
              </w:rPr>
              <w:t xml:space="preserve"> porrashuoneen ilmoitustaululle tai yhtiön muulle ilmoitustaululle</w:t>
            </w:r>
            <w:r w:rsidRPr="00EC7A05">
              <w:rPr>
                <w:rFonts w:ascii="Candara" w:hAnsi="Candara"/>
              </w:rPr>
              <w:t xml:space="preserve"> riittävän ajoissa ennen remontin alkua</w:t>
            </w:r>
            <w:r w:rsidR="00554828" w:rsidRPr="00EC7A05">
              <w:rPr>
                <w:rFonts w:ascii="Candara" w:hAnsi="Candara"/>
              </w:rPr>
              <w:t>.</w:t>
            </w:r>
          </w:p>
          <w:p w:rsidR="00554828" w:rsidRPr="00EC7A05" w:rsidRDefault="00554828" w:rsidP="00554828">
            <w:pPr>
              <w:pStyle w:val="Eivli"/>
              <w:rPr>
                <w:rFonts w:ascii="Candara" w:hAnsi="Candara"/>
              </w:rPr>
            </w:pPr>
          </w:p>
          <w:p w:rsidR="00554828" w:rsidRPr="00EC7A05" w:rsidRDefault="00651C14" w:rsidP="00554828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Vesieristystyön tekijällä tulee olla vesieristyssertifikaatti. Hänen on ilmoitettava sertifikaatin numero ja voimassaolo isännöitsijälle. </w:t>
            </w:r>
            <w:r w:rsidR="00554828" w:rsidRPr="00EC7A05">
              <w:rPr>
                <w:rFonts w:ascii="Candara" w:hAnsi="Candara"/>
              </w:rPr>
              <w:t xml:space="preserve">Märkätila-asennuksissa tulee pitää vesieristyspöytäkirjaa. Vedeneristystarkastuksesta sovitaan taloyhtiön isännöitsijän kanssa, joka määrää valvojan tarkastamaan tehdyn työn. Valvoja tekee tästä tarkastuspöytäkirjan ja dokumentoi tehdyn työn. </w:t>
            </w:r>
          </w:p>
          <w:p w:rsidR="00400BB5" w:rsidRPr="00EC7A05" w:rsidRDefault="00400BB5" w:rsidP="00554828">
            <w:pPr>
              <w:pStyle w:val="Eivli"/>
              <w:rPr>
                <w:rFonts w:ascii="Candara" w:hAnsi="Candara"/>
              </w:rPr>
            </w:pPr>
          </w:p>
          <w:p w:rsidR="00D6589B" w:rsidRPr="00EC7A05" w:rsidRDefault="00D6589B" w:rsidP="00D6589B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Vuoden 2016 a</w:t>
            </w:r>
            <w:r w:rsidR="001E3212" w:rsidRPr="00EC7A05">
              <w:rPr>
                <w:rFonts w:ascii="Candara" w:hAnsi="Candara"/>
              </w:rPr>
              <w:t>lusta astui</w:t>
            </w:r>
            <w:r w:rsidRPr="00EC7A05">
              <w:rPr>
                <w:rFonts w:ascii="Candara" w:hAnsi="Candara"/>
              </w:rPr>
              <w:t xml:space="preserve"> voimaan </w:t>
            </w:r>
            <w:r w:rsidRPr="00EC7A05">
              <w:rPr>
                <w:rFonts w:ascii="Candara" w:hAnsi="Candara"/>
                <w:b/>
              </w:rPr>
              <w:t>uusi asbestilainsäädäntö</w:t>
            </w:r>
            <w:r w:rsidRPr="00EC7A05">
              <w:rPr>
                <w:rFonts w:ascii="Candara" w:hAnsi="Candara"/>
              </w:rPr>
              <w:t xml:space="preserve">, jonka mukaisesti 1950 - 1980-luvuilla rakennettujen rakennusten rakenteisiin kohdistuvia purkutöitä ei saa suorittaa ilman ennalta tehtyä asbestikartoitusta. Myös asbestipurkutöihin liittyviä määräyksiä on kiristetty. </w:t>
            </w:r>
            <w:r w:rsidRPr="00EC7A05">
              <w:rPr>
                <w:rFonts w:ascii="Candara" w:hAnsi="Candara"/>
                <w:b/>
              </w:rPr>
              <w:t>Mikäli suunnittelette huoneistossanne remonttia, jonka yhteydessä rakenteita joudutaan avaamaan, on teidän hyvä olla mahdollisimman aikaisessa vaiheessa yhteydessä isännöitsijään tarkemman ohjeistuksen saamiseksi.</w:t>
            </w:r>
          </w:p>
          <w:p w:rsidR="00D6589B" w:rsidRPr="00EC7A05" w:rsidRDefault="00D6589B" w:rsidP="00D6589B">
            <w:pPr>
              <w:pStyle w:val="Eivli"/>
              <w:rPr>
                <w:rFonts w:ascii="Candara" w:hAnsi="Candara"/>
              </w:rPr>
            </w:pPr>
          </w:p>
          <w:p w:rsidR="00400BB5" w:rsidRPr="00EC7A05" w:rsidRDefault="00400BB5" w:rsidP="00400BB5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>Työn tilaaja (osakkeenomistaja) vastaa tarpeellisista ja kohtuullisista valvontakuluista</w:t>
            </w:r>
            <w:r w:rsidR="00EF3CE2" w:rsidRPr="00EC7A05">
              <w:rPr>
                <w:rFonts w:ascii="Candara" w:hAnsi="Candara"/>
                <w:b/>
              </w:rPr>
              <w:t xml:space="preserve"> sekä katselmusten aiheuttamista kuluista</w:t>
            </w:r>
            <w:r w:rsidRPr="00EC7A05">
              <w:rPr>
                <w:rFonts w:ascii="Candara" w:hAnsi="Candara"/>
                <w:b/>
              </w:rPr>
              <w:t>.</w:t>
            </w:r>
          </w:p>
          <w:p w:rsidR="00947738" w:rsidRPr="00EC7A05" w:rsidRDefault="00947738" w:rsidP="00400BB5">
            <w:pPr>
              <w:pStyle w:val="Eivli"/>
              <w:rPr>
                <w:rFonts w:ascii="Candara" w:hAnsi="Candara"/>
                <w:b/>
              </w:rPr>
            </w:pPr>
          </w:p>
          <w:p w:rsidR="00947738" w:rsidRPr="00EC7A05" w:rsidRDefault="00947738" w:rsidP="00400BB5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 xml:space="preserve">Verottajalle </w:t>
            </w:r>
            <w:r w:rsidRPr="00EC7A05">
              <w:rPr>
                <w:rFonts w:ascii="Candara" w:hAnsi="Candara"/>
              </w:rPr>
              <w:t>tulee ilmoittaa yli 15 000 €:n urakat.</w:t>
            </w:r>
            <w:r w:rsidRPr="00EC7A05">
              <w:rPr>
                <w:rFonts w:ascii="Candara" w:hAnsi="Candara"/>
                <w:b/>
              </w:rPr>
              <w:t xml:space="preserve"> </w:t>
            </w:r>
            <w:r w:rsidR="00F827C7" w:rsidRPr="00EC7A05">
              <w:rPr>
                <w:rFonts w:ascii="Candara" w:hAnsi="Candara"/>
              </w:rPr>
              <w:t xml:space="preserve">Jos rakennuttajana (rakennushankkeeseen ryhtyvä) on </w:t>
            </w:r>
            <w:r w:rsidR="00F827C7" w:rsidRPr="00EC7A05">
              <w:rPr>
                <w:rStyle w:val="Korostus"/>
                <w:rFonts w:ascii="Candara" w:hAnsi="Candara"/>
              </w:rPr>
              <w:t>kotitalous</w:t>
            </w:r>
            <w:r w:rsidR="00F827C7" w:rsidRPr="00EC7A05">
              <w:rPr>
                <w:rFonts w:ascii="Candara" w:hAnsi="Candara"/>
              </w:rPr>
              <w:t xml:space="preserve">, tiedot ilmoitetaan vain, jos työ edellyttää rakennuslupaa. Tällöin kotitalous ilmoittaa yrityksiltä ostamansa urakat. Työntekijätietoja kotitalouden ei tarvitse ilmoittaa, ellei kotitalous ole itse palkannut työntekijöitä. </w:t>
            </w:r>
            <w:r w:rsidRPr="00EC7A05">
              <w:rPr>
                <w:rFonts w:ascii="Candara" w:hAnsi="Candara"/>
                <w:b/>
              </w:rPr>
              <w:t>V</w:t>
            </w:r>
            <w:r w:rsidR="00651C14" w:rsidRPr="00EC7A05">
              <w:rPr>
                <w:rFonts w:ascii="Candara" w:hAnsi="Candara"/>
                <w:b/>
              </w:rPr>
              <w:t xml:space="preserve">armista </w:t>
            </w:r>
            <w:r w:rsidR="00F827C7" w:rsidRPr="00EC7A05">
              <w:rPr>
                <w:rFonts w:ascii="Candara" w:hAnsi="Candara"/>
                <w:b/>
              </w:rPr>
              <w:t xml:space="preserve">aina </w:t>
            </w:r>
            <w:r w:rsidR="00651C14" w:rsidRPr="00EC7A05">
              <w:rPr>
                <w:rFonts w:ascii="Candara" w:hAnsi="Candara"/>
                <w:b/>
              </w:rPr>
              <w:t>ajantasainen</w:t>
            </w:r>
            <w:r w:rsidRPr="00EC7A05">
              <w:rPr>
                <w:rFonts w:ascii="Candara" w:hAnsi="Candara"/>
                <w:b/>
              </w:rPr>
              <w:t xml:space="preserve"> ohjeistus osoitteesta </w:t>
            </w:r>
            <w:hyperlink r:id="rId7" w:history="1">
              <w:r w:rsidR="00651C14" w:rsidRPr="00EC7A05">
                <w:rPr>
                  <w:rStyle w:val="Hyperlinkki"/>
                  <w:rFonts w:ascii="Candara" w:hAnsi="Candara"/>
                  <w:b/>
                </w:rPr>
                <w:t>www.vero.fi</w:t>
              </w:r>
            </w:hyperlink>
            <w:r w:rsidRPr="00EC7A05">
              <w:rPr>
                <w:rFonts w:ascii="Candara" w:hAnsi="Candara"/>
                <w:b/>
              </w:rPr>
              <w:t>.</w:t>
            </w:r>
          </w:p>
          <w:p w:rsidR="00651C14" w:rsidRPr="00EC7A05" w:rsidRDefault="00651C14" w:rsidP="00400BB5">
            <w:pPr>
              <w:pStyle w:val="Eivli"/>
              <w:rPr>
                <w:rFonts w:ascii="Candara" w:hAnsi="Candara"/>
                <w:b/>
              </w:rPr>
            </w:pPr>
          </w:p>
        </w:tc>
      </w:tr>
      <w:tr w:rsidR="00077A7F" w:rsidRPr="00EC7A05" w:rsidTr="00833324">
        <w:trPr>
          <w:trHeight w:val="587"/>
        </w:trPr>
        <w:tc>
          <w:tcPr>
            <w:tcW w:w="2595" w:type="dxa"/>
            <w:gridSpan w:val="2"/>
          </w:tcPr>
          <w:p w:rsidR="00077A7F" w:rsidRPr="00EC7A05" w:rsidRDefault="00077A7F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lastRenderedPageBreak/>
              <w:t>Töiden aloituspvm</w:t>
            </w:r>
          </w:p>
        </w:tc>
        <w:tc>
          <w:tcPr>
            <w:tcW w:w="1395" w:type="dxa"/>
            <w:gridSpan w:val="2"/>
          </w:tcPr>
          <w:p w:rsidR="00077A7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7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bookmarkStart w:id="10" w:name="Teksti7"/>
            <w:r w:rsidR="00077A7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10"/>
          </w:p>
        </w:tc>
        <w:tc>
          <w:tcPr>
            <w:tcW w:w="1860" w:type="dxa"/>
            <w:gridSpan w:val="3"/>
          </w:tcPr>
          <w:p w:rsidR="00077A7F" w:rsidRPr="00EC7A05" w:rsidRDefault="00077A7F" w:rsidP="00077A7F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Töiden arvioitu kesto</w:t>
            </w:r>
          </w:p>
        </w:tc>
        <w:tc>
          <w:tcPr>
            <w:tcW w:w="780" w:type="dxa"/>
            <w:gridSpan w:val="2"/>
          </w:tcPr>
          <w:p w:rsidR="00077A7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1" w:name="Teksti8"/>
            <w:r w:rsidR="00077A7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11"/>
          </w:p>
        </w:tc>
        <w:tc>
          <w:tcPr>
            <w:tcW w:w="3730" w:type="dxa"/>
            <w:gridSpan w:val="3"/>
          </w:tcPr>
          <w:p w:rsidR="00077A7F" w:rsidRPr="00EC7A05" w:rsidRDefault="00537AAA" w:rsidP="00A5215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Avattava1"/>
                  <w:enabled/>
                  <w:calcOnExit w:val="0"/>
                  <w:ddList>
                    <w:result w:val="1"/>
                    <w:listEntry w:val="päivää"/>
                    <w:listEntry w:val="viikkoa"/>
                    <w:listEntry w:val="kuukautta"/>
                  </w:ddList>
                </w:ffData>
              </w:fldChar>
            </w:r>
            <w:bookmarkStart w:id="12" w:name="Avattava1"/>
            <w:r w:rsidR="00A52152" w:rsidRPr="00EC7A05">
              <w:rPr>
                <w:rFonts w:ascii="Candara" w:hAnsi="Candara"/>
              </w:rPr>
              <w:instrText xml:space="preserve"> FORMDROPDOWN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12"/>
          </w:p>
        </w:tc>
      </w:tr>
      <w:tr w:rsidR="00A52152" w:rsidRPr="00EC7A05" w:rsidTr="00833324">
        <w:trPr>
          <w:trHeight w:val="587"/>
        </w:trPr>
        <w:tc>
          <w:tcPr>
            <w:tcW w:w="2595" w:type="dxa"/>
            <w:gridSpan w:val="2"/>
          </w:tcPr>
          <w:p w:rsidR="00A52152" w:rsidRPr="00EC7A05" w:rsidRDefault="00A52152" w:rsidP="005E7D0E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>Töiden päätoteuttaja</w:t>
            </w:r>
          </w:p>
        </w:tc>
        <w:tc>
          <w:tcPr>
            <w:tcW w:w="4035" w:type="dxa"/>
            <w:gridSpan w:val="7"/>
          </w:tcPr>
          <w:p w:rsidR="00A52152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9"/>
                  <w:enabled/>
                  <w:calcOnExit w:val="0"/>
                  <w:textInput>
                    <w:maxLength w:val="70"/>
                    <w:format w:val="Ensimmäinen kirjain isolla"/>
                  </w:textInput>
                </w:ffData>
              </w:fldChar>
            </w:r>
            <w:bookmarkStart w:id="13" w:name="Teksti9"/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13"/>
          </w:p>
        </w:tc>
        <w:tc>
          <w:tcPr>
            <w:tcW w:w="1230" w:type="dxa"/>
            <w:gridSpan w:val="2"/>
          </w:tcPr>
          <w:p w:rsidR="00A52152" w:rsidRPr="00EC7A05" w:rsidRDefault="00A52152" w:rsidP="00675967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Y-tunnus</w:t>
            </w:r>
          </w:p>
        </w:tc>
        <w:tc>
          <w:tcPr>
            <w:tcW w:w="2500" w:type="dxa"/>
          </w:tcPr>
          <w:p w:rsidR="00A52152" w:rsidRPr="00EC7A05" w:rsidRDefault="00537AAA" w:rsidP="00684201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4" w:name="Teksti10"/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14"/>
          </w:p>
        </w:tc>
      </w:tr>
      <w:tr w:rsidR="004176EF" w:rsidRPr="00EC7A05" w:rsidTr="00833324">
        <w:trPr>
          <w:trHeight w:val="587"/>
        </w:trPr>
        <w:tc>
          <w:tcPr>
            <w:tcW w:w="2595" w:type="dxa"/>
            <w:gridSpan w:val="2"/>
          </w:tcPr>
          <w:p w:rsidR="004176EF" w:rsidRPr="00EC7A05" w:rsidRDefault="004176EF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Päätoteuttajan yhteyshenkilö</w:t>
            </w:r>
          </w:p>
        </w:tc>
        <w:tc>
          <w:tcPr>
            <w:tcW w:w="4035" w:type="dxa"/>
            <w:gridSpan w:val="7"/>
          </w:tcPr>
          <w:p w:rsidR="004176E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1"/>
                  <w:enabled/>
                  <w:calcOnExit w:val="0"/>
                  <w:textInput>
                    <w:maxLength w:val="40"/>
                    <w:format w:val="Ensimmäiset kirjaimet isolla"/>
                  </w:textInput>
                </w:ffData>
              </w:fldChar>
            </w:r>
            <w:bookmarkStart w:id="15" w:name="Teksti11"/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15"/>
          </w:p>
        </w:tc>
        <w:tc>
          <w:tcPr>
            <w:tcW w:w="1230" w:type="dxa"/>
            <w:gridSpan w:val="2"/>
          </w:tcPr>
          <w:p w:rsidR="004176EF" w:rsidRPr="00EC7A05" w:rsidRDefault="004176EF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Puh.</w:t>
            </w:r>
          </w:p>
        </w:tc>
        <w:tc>
          <w:tcPr>
            <w:tcW w:w="2500" w:type="dxa"/>
          </w:tcPr>
          <w:p w:rsidR="004176EF" w:rsidRPr="00EC7A05" w:rsidRDefault="00537AAA" w:rsidP="00684201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6" w:name="Teksti12"/>
            <w:r w:rsidR="004176E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16"/>
          </w:p>
        </w:tc>
      </w:tr>
      <w:tr w:rsidR="004176EF" w:rsidRPr="00EC7A05" w:rsidTr="00833324">
        <w:trPr>
          <w:trHeight w:val="587"/>
        </w:trPr>
        <w:tc>
          <w:tcPr>
            <w:tcW w:w="2595" w:type="dxa"/>
            <w:gridSpan w:val="2"/>
          </w:tcPr>
          <w:p w:rsidR="004176EF" w:rsidRPr="00EC7A05" w:rsidRDefault="004176EF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Päätoteuttajan sähköposti</w:t>
            </w:r>
            <w:r w:rsidR="00675967" w:rsidRPr="00EC7A05">
              <w:rPr>
                <w:rFonts w:ascii="Candara" w:hAnsi="Candara"/>
              </w:rPr>
              <w:t>osoite</w:t>
            </w:r>
          </w:p>
        </w:tc>
        <w:tc>
          <w:tcPr>
            <w:tcW w:w="4035" w:type="dxa"/>
            <w:gridSpan w:val="7"/>
          </w:tcPr>
          <w:p w:rsidR="004176E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30" w:type="dxa"/>
            <w:gridSpan w:val="2"/>
          </w:tcPr>
          <w:p w:rsidR="004176EF" w:rsidRPr="00EC7A05" w:rsidRDefault="004176EF">
            <w:pPr>
              <w:spacing w:after="0" w:line="240" w:lineRule="auto"/>
              <w:rPr>
                <w:rFonts w:ascii="Candara" w:hAnsi="Candara"/>
              </w:rPr>
            </w:pPr>
          </w:p>
        </w:tc>
        <w:tc>
          <w:tcPr>
            <w:tcW w:w="2500" w:type="dxa"/>
          </w:tcPr>
          <w:p w:rsidR="004176EF" w:rsidRPr="00EC7A05" w:rsidRDefault="004176EF">
            <w:pPr>
              <w:spacing w:after="0" w:line="240" w:lineRule="auto"/>
              <w:rPr>
                <w:rFonts w:ascii="Candara" w:hAnsi="Candara"/>
              </w:rPr>
            </w:pPr>
          </w:p>
        </w:tc>
      </w:tr>
      <w:tr w:rsidR="004176EF" w:rsidRPr="00EC7A05" w:rsidTr="00833324">
        <w:trPr>
          <w:trHeight w:val="587"/>
        </w:trPr>
        <w:tc>
          <w:tcPr>
            <w:tcW w:w="2595" w:type="dxa"/>
            <w:gridSpan w:val="2"/>
          </w:tcPr>
          <w:p w:rsidR="004176EF" w:rsidRPr="00EC7A05" w:rsidRDefault="00675967" w:rsidP="001047D5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>LVI-urakoitsija</w:t>
            </w:r>
          </w:p>
        </w:tc>
        <w:tc>
          <w:tcPr>
            <w:tcW w:w="4035" w:type="dxa"/>
            <w:gridSpan w:val="7"/>
          </w:tcPr>
          <w:p w:rsidR="004176E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9"/>
                  <w:enabled/>
                  <w:calcOnExit w:val="0"/>
                  <w:textInput>
                    <w:maxLength w:val="5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30" w:type="dxa"/>
            <w:gridSpan w:val="2"/>
          </w:tcPr>
          <w:p w:rsidR="004176EF" w:rsidRPr="00EC7A05" w:rsidRDefault="00675967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Y-tunnus</w:t>
            </w:r>
          </w:p>
        </w:tc>
        <w:tc>
          <w:tcPr>
            <w:tcW w:w="2500" w:type="dxa"/>
          </w:tcPr>
          <w:p w:rsidR="004176EF" w:rsidRPr="00EC7A05" w:rsidRDefault="00537AAA" w:rsidP="00684201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4176EF" w:rsidRPr="00EC7A05" w:rsidTr="00833324">
        <w:trPr>
          <w:trHeight w:val="587"/>
        </w:trPr>
        <w:tc>
          <w:tcPr>
            <w:tcW w:w="2595" w:type="dxa"/>
            <w:gridSpan w:val="2"/>
          </w:tcPr>
          <w:p w:rsidR="004176EF" w:rsidRPr="00EC7A05" w:rsidRDefault="00675967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LVI-urakoitsijan yhteyshenkilö</w:t>
            </w:r>
          </w:p>
        </w:tc>
        <w:tc>
          <w:tcPr>
            <w:tcW w:w="4035" w:type="dxa"/>
            <w:gridSpan w:val="7"/>
          </w:tcPr>
          <w:p w:rsidR="004176E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Ensimmäiset kirjaimet isolla"/>
                  </w:textInput>
                </w:ffData>
              </w:fldChar>
            </w:r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30" w:type="dxa"/>
            <w:gridSpan w:val="2"/>
          </w:tcPr>
          <w:p w:rsidR="004176EF" w:rsidRPr="00EC7A05" w:rsidRDefault="00675967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Puh.</w:t>
            </w:r>
          </w:p>
        </w:tc>
        <w:tc>
          <w:tcPr>
            <w:tcW w:w="2500" w:type="dxa"/>
          </w:tcPr>
          <w:p w:rsidR="004176EF" w:rsidRPr="00EC7A05" w:rsidRDefault="00537AAA" w:rsidP="00684201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7596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4176EF" w:rsidRPr="00EC7A05" w:rsidTr="00833324">
        <w:trPr>
          <w:trHeight w:val="587"/>
        </w:trPr>
        <w:tc>
          <w:tcPr>
            <w:tcW w:w="2595" w:type="dxa"/>
            <w:gridSpan w:val="2"/>
          </w:tcPr>
          <w:p w:rsidR="004176EF" w:rsidRPr="00EC7A05" w:rsidRDefault="00675967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LVI-urakoitsijan sähköpostiosoite</w:t>
            </w:r>
          </w:p>
        </w:tc>
        <w:tc>
          <w:tcPr>
            <w:tcW w:w="4035" w:type="dxa"/>
            <w:gridSpan w:val="7"/>
          </w:tcPr>
          <w:p w:rsidR="004176E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30" w:type="dxa"/>
            <w:gridSpan w:val="2"/>
          </w:tcPr>
          <w:p w:rsidR="004176EF" w:rsidRPr="00EC7A05" w:rsidRDefault="004176EF">
            <w:pPr>
              <w:spacing w:after="0" w:line="240" w:lineRule="auto"/>
              <w:rPr>
                <w:rFonts w:ascii="Candara" w:hAnsi="Candara"/>
              </w:rPr>
            </w:pPr>
          </w:p>
        </w:tc>
        <w:tc>
          <w:tcPr>
            <w:tcW w:w="2500" w:type="dxa"/>
          </w:tcPr>
          <w:p w:rsidR="004176EF" w:rsidRPr="00EC7A05" w:rsidRDefault="004176EF">
            <w:pPr>
              <w:spacing w:after="0" w:line="240" w:lineRule="auto"/>
              <w:rPr>
                <w:rFonts w:ascii="Candara" w:hAnsi="Candara"/>
              </w:rPr>
            </w:pPr>
          </w:p>
        </w:tc>
      </w:tr>
      <w:tr w:rsidR="004176EF" w:rsidRPr="00EC7A05" w:rsidTr="00833324">
        <w:trPr>
          <w:trHeight w:val="587"/>
        </w:trPr>
        <w:tc>
          <w:tcPr>
            <w:tcW w:w="2595" w:type="dxa"/>
            <w:gridSpan w:val="2"/>
          </w:tcPr>
          <w:p w:rsidR="004176EF" w:rsidRPr="00EC7A05" w:rsidRDefault="00675967" w:rsidP="001047D5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>Sähköurakoitsija</w:t>
            </w:r>
          </w:p>
        </w:tc>
        <w:tc>
          <w:tcPr>
            <w:tcW w:w="4035" w:type="dxa"/>
            <w:gridSpan w:val="7"/>
          </w:tcPr>
          <w:p w:rsidR="004176E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9"/>
                  <w:enabled/>
                  <w:calcOnExit w:val="0"/>
                  <w:textInput>
                    <w:maxLength w:val="5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30" w:type="dxa"/>
            <w:gridSpan w:val="2"/>
          </w:tcPr>
          <w:p w:rsidR="004176EF" w:rsidRPr="00EC7A05" w:rsidRDefault="00675967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Y-tunnus</w:t>
            </w:r>
          </w:p>
        </w:tc>
        <w:tc>
          <w:tcPr>
            <w:tcW w:w="2500" w:type="dxa"/>
          </w:tcPr>
          <w:p w:rsidR="004176EF" w:rsidRPr="00EC7A05" w:rsidRDefault="00537AAA" w:rsidP="00684201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4176EF" w:rsidRPr="00EC7A05" w:rsidTr="00833324">
        <w:trPr>
          <w:trHeight w:val="587"/>
        </w:trPr>
        <w:tc>
          <w:tcPr>
            <w:tcW w:w="2595" w:type="dxa"/>
            <w:gridSpan w:val="2"/>
          </w:tcPr>
          <w:p w:rsidR="004176EF" w:rsidRPr="00EC7A05" w:rsidRDefault="00675967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Sähköurakoitsijan yhteyshenkilö</w:t>
            </w:r>
          </w:p>
        </w:tc>
        <w:tc>
          <w:tcPr>
            <w:tcW w:w="4035" w:type="dxa"/>
            <w:gridSpan w:val="7"/>
          </w:tcPr>
          <w:p w:rsidR="004176E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Ensimmäiset kirjaimet isolla"/>
                  </w:textInput>
                </w:ffData>
              </w:fldChar>
            </w:r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30" w:type="dxa"/>
            <w:gridSpan w:val="2"/>
          </w:tcPr>
          <w:p w:rsidR="004176EF" w:rsidRPr="00EC7A05" w:rsidRDefault="00675967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Puh.</w:t>
            </w:r>
          </w:p>
        </w:tc>
        <w:tc>
          <w:tcPr>
            <w:tcW w:w="2500" w:type="dxa"/>
          </w:tcPr>
          <w:p w:rsidR="004176EF" w:rsidRPr="00EC7A05" w:rsidRDefault="00537AAA" w:rsidP="00684201">
            <w:pPr>
              <w:spacing w:after="0" w:line="240" w:lineRule="auto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67596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4176EF" w:rsidRPr="00EC7A05" w:rsidTr="00833324">
        <w:trPr>
          <w:trHeight w:val="587"/>
        </w:trPr>
        <w:tc>
          <w:tcPr>
            <w:tcW w:w="2595" w:type="dxa"/>
            <w:gridSpan w:val="2"/>
          </w:tcPr>
          <w:p w:rsidR="004176EF" w:rsidRPr="00EC7A05" w:rsidRDefault="00675967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Sähköurakoitsijan sähköpostiosoite</w:t>
            </w:r>
          </w:p>
        </w:tc>
        <w:tc>
          <w:tcPr>
            <w:tcW w:w="4035" w:type="dxa"/>
            <w:gridSpan w:val="7"/>
          </w:tcPr>
          <w:p w:rsidR="004176EF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30" w:type="dxa"/>
            <w:gridSpan w:val="2"/>
          </w:tcPr>
          <w:p w:rsidR="004176EF" w:rsidRPr="00EC7A05" w:rsidRDefault="004176EF">
            <w:pPr>
              <w:spacing w:after="0" w:line="240" w:lineRule="auto"/>
              <w:rPr>
                <w:rFonts w:ascii="Candara" w:hAnsi="Candara"/>
              </w:rPr>
            </w:pPr>
          </w:p>
        </w:tc>
        <w:tc>
          <w:tcPr>
            <w:tcW w:w="2500" w:type="dxa"/>
          </w:tcPr>
          <w:p w:rsidR="004176EF" w:rsidRPr="00EC7A05" w:rsidRDefault="004176EF">
            <w:pPr>
              <w:spacing w:after="0" w:line="240" w:lineRule="auto"/>
              <w:rPr>
                <w:rFonts w:ascii="Candara" w:hAnsi="Candara"/>
              </w:rPr>
            </w:pPr>
          </w:p>
        </w:tc>
      </w:tr>
    </w:tbl>
    <w:p w:rsidR="00B45311" w:rsidRPr="00EC7A05" w:rsidRDefault="00B45311" w:rsidP="005E7D0E">
      <w:pPr>
        <w:pStyle w:val="Eivli"/>
        <w:rPr>
          <w:rFonts w:ascii="Candara" w:hAnsi="Candara"/>
        </w:rPr>
      </w:pPr>
    </w:p>
    <w:tbl>
      <w:tblPr>
        <w:tblStyle w:val="TaulukkoRuudukko"/>
        <w:tblW w:w="0" w:type="auto"/>
        <w:tblLook w:val="04A0"/>
      </w:tblPr>
      <w:tblGrid>
        <w:gridCol w:w="2586"/>
        <w:gridCol w:w="339"/>
        <w:gridCol w:w="3225"/>
        <w:gridCol w:w="479"/>
        <w:gridCol w:w="1276"/>
        <w:gridCol w:w="2440"/>
      </w:tblGrid>
      <w:tr w:rsidR="00F40AB4" w:rsidRPr="00EC7A05" w:rsidTr="00F40AB4">
        <w:trPr>
          <w:trHeight w:val="590"/>
        </w:trPr>
        <w:tc>
          <w:tcPr>
            <w:tcW w:w="258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>Muu urakoitsija</w:t>
            </w:r>
            <w:r w:rsidR="00684201" w:rsidRPr="00EC7A05">
              <w:rPr>
                <w:rFonts w:ascii="Candara" w:hAnsi="Candara"/>
                <w:b/>
              </w:rPr>
              <w:t xml:space="preserve"> (1)</w:t>
            </w:r>
          </w:p>
        </w:tc>
        <w:tc>
          <w:tcPr>
            <w:tcW w:w="4043" w:type="dxa"/>
            <w:gridSpan w:val="3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9"/>
                  <w:enabled/>
                  <w:calcOnExit w:val="0"/>
                  <w:textInput>
                    <w:maxLength w:val="5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7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Y-tunnus</w:t>
            </w:r>
          </w:p>
        </w:tc>
        <w:tc>
          <w:tcPr>
            <w:tcW w:w="2440" w:type="dxa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F40AB4" w:rsidRPr="00EC7A05" w:rsidTr="00F40AB4">
        <w:trPr>
          <w:trHeight w:val="590"/>
        </w:trPr>
        <w:tc>
          <w:tcPr>
            <w:tcW w:w="258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Muun urakoitsijan yhteyshenkilö</w:t>
            </w:r>
          </w:p>
        </w:tc>
        <w:tc>
          <w:tcPr>
            <w:tcW w:w="4043" w:type="dxa"/>
            <w:gridSpan w:val="3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Ensimmäiset kirjaimet isolla"/>
                  </w:textInput>
                </w:ffData>
              </w:fldChar>
            </w:r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7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Puh.</w:t>
            </w:r>
          </w:p>
        </w:tc>
        <w:tc>
          <w:tcPr>
            <w:tcW w:w="2440" w:type="dxa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5B3D8A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F40AB4" w:rsidRPr="00EC7A05" w:rsidTr="00F40AB4">
        <w:trPr>
          <w:trHeight w:val="590"/>
        </w:trPr>
        <w:tc>
          <w:tcPr>
            <w:tcW w:w="258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Muun urakoitsijan sähköpostiosoite</w:t>
            </w:r>
          </w:p>
        </w:tc>
        <w:tc>
          <w:tcPr>
            <w:tcW w:w="4043" w:type="dxa"/>
            <w:gridSpan w:val="3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7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</w:p>
        </w:tc>
        <w:tc>
          <w:tcPr>
            <w:tcW w:w="2440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</w:p>
        </w:tc>
      </w:tr>
      <w:tr w:rsidR="00F40AB4" w:rsidRPr="00EC7A05" w:rsidTr="00F40AB4">
        <w:trPr>
          <w:trHeight w:val="590"/>
        </w:trPr>
        <w:tc>
          <w:tcPr>
            <w:tcW w:w="258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>Muu urakoitsija</w:t>
            </w:r>
            <w:r w:rsidR="00684201" w:rsidRPr="00EC7A05">
              <w:rPr>
                <w:rFonts w:ascii="Candara" w:hAnsi="Candara"/>
                <w:b/>
              </w:rPr>
              <w:t xml:space="preserve"> (2)</w:t>
            </w:r>
          </w:p>
        </w:tc>
        <w:tc>
          <w:tcPr>
            <w:tcW w:w="4043" w:type="dxa"/>
            <w:gridSpan w:val="3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9"/>
                  <w:enabled/>
                  <w:calcOnExit w:val="0"/>
                  <w:textInput>
                    <w:maxLength w:val="5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7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Y-tunnus</w:t>
            </w:r>
          </w:p>
        </w:tc>
        <w:tc>
          <w:tcPr>
            <w:tcW w:w="2440" w:type="dxa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F40AB4" w:rsidRPr="00EC7A05" w:rsidTr="00F40AB4">
        <w:trPr>
          <w:trHeight w:val="590"/>
        </w:trPr>
        <w:tc>
          <w:tcPr>
            <w:tcW w:w="258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Muun urakoitsijan yhteyshenkilö</w:t>
            </w:r>
          </w:p>
        </w:tc>
        <w:tc>
          <w:tcPr>
            <w:tcW w:w="4043" w:type="dxa"/>
            <w:gridSpan w:val="3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Ensimmäiset kirjaimet isolla"/>
                  </w:textInput>
                </w:ffData>
              </w:fldChar>
            </w:r>
            <w:r w:rsidR="000A790F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7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Puh.</w:t>
            </w:r>
          </w:p>
        </w:tc>
        <w:tc>
          <w:tcPr>
            <w:tcW w:w="2440" w:type="dxa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5B3D8A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F40AB4" w:rsidRPr="00EC7A05" w:rsidTr="00F40AB4">
        <w:trPr>
          <w:trHeight w:val="590"/>
        </w:trPr>
        <w:tc>
          <w:tcPr>
            <w:tcW w:w="258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Muun urakoitsijan sähköpostiosoite</w:t>
            </w:r>
          </w:p>
        </w:tc>
        <w:tc>
          <w:tcPr>
            <w:tcW w:w="4043" w:type="dxa"/>
            <w:gridSpan w:val="3"/>
          </w:tcPr>
          <w:p w:rsidR="00F40AB4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276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</w:p>
        </w:tc>
        <w:tc>
          <w:tcPr>
            <w:tcW w:w="2440" w:type="dxa"/>
          </w:tcPr>
          <w:p w:rsidR="00F40AB4" w:rsidRPr="00EC7A05" w:rsidRDefault="00F40AB4" w:rsidP="005E7D0E">
            <w:pPr>
              <w:pStyle w:val="Eivli"/>
              <w:rPr>
                <w:rFonts w:ascii="Candara" w:hAnsi="Candara"/>
              </w:rPr>
            </w:pPr>
          </w:p>
        </w:tc>
      </w:tr>
      <w:tr w:rsidR="00D6589B" w:rsidRPr="00EC7A05" w:rsidTr="008D5672">
        <w:trPr>
          <w:trHeight w:val="590"/>
        </w:trPr>
        <w:tc>
          <w:tcPr>
            <w:tcW w:w="10345" w:type="dxa"/>
            <w:gridSpan w:val="6"/>
            <w:vAlign w:val="center"/>
          </w:tcPr>
          <w:p w:rsidR="00D6589B" w:rsidRPr="00EC7A05" w:rsidRDefault="00D6589B" w:rsidP="008D5672">
            <w:pPr>
              <w:pStyle w:val="Eivli"/>
              <w:rPr>
                <w:rFonts w:ascii="Candara" w:hAnsi="Candara"/>
                <w:b/>
                <w:sz w:val="28"/>
              </w:rPr>
            </w:pPr>
            <w:r w:rsidRPr="00EC7A05">
              <w:rPr>
                <w:rFonts w:ascii="Candara" w:hAnsi="Candara"/>
                <w:b/>
                <w:sz w:val="28"/>
              </w:rPr>
              <w:t>Lyhyt vapaamuotoinen yhteenveto tehtävistä muutostöistä</w:t>
            </w:r>
          </w:p>
        </w:tc>
      </w:tr>
      <w:tr w:rsidR="00D6589B" w:rsidRPr="00EC7A05" w:rsidTr="0085467B">
        <w:trPr>
          <w:trHeight w:val="2324"/>
        </w:trPr>
        <w:tc>
          <w:tcPr>
            <w:tcW w:w="10345" w:type="dxa"/>
            <w:gridSpan w:val="6"/>
          </w:tcPr>
          <w:p w:rsidR="00D6589B" w:rsidRPr="00EC7A05" w:rsidRDefault="00537AAA" w:rsidP="00505507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7" w:name="Teksti22"/>
            <w:r w:rsidR="005055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505507" w:rsidRPr="00EC7A05">
              <w:rPr>
                <w:rFonts w:ascii="Candara" w:hAnsi="Candara"/>
                <w:noProof/>
              </w:rPr>
              <w:t> </w:t>
            </w:r>
            <w:r w:rsidR="00505507" w:rsidRPr="00EC7A05">
              <w:rPr>
                <w:rFonts w:ascii="Candara" w:hAnsi="Candara"/>
                <w:noProof/>
              </w:rPr>
              <w:t> </w:t>
            </w:r>
            <w:r w:rsidR="00505507" w:rsidRPr="00EC7A05">
              <w:rPr>
                <w:rFonts w:ascii="Candara" w:hAnsi="Candara"/>
                <w:noProof/>
              </w:rPr>
              <w:t> </w:t>
            </w:r>
            <w:r w:rsidR="00505507" w:rsidRPr="00EC7A05">
              <w:rPr>
                <w:rFonts w:ascii="Candara" w:hAnsi="Candara"/>
                <w:noProof/>
              </w:rPr>
              <w:t> </w:t>
            </w:r>
            <w:r w:rsidR="00505507" w:rsidRPr="00EC7A05">
              <w:rPr>
                <w:rFonts w:ascii="Candara" w:hAns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17"/>
          </w:p>
        </w:tc>
      </w:tr>
      <w:tr w:rsidR="00833324" w:rsidRPr="00EC7A05" w:rsidTr="008D5672">
        <w:trPr>
          <w:trHeight w:val="590"/>
        </w:trPr>
        <w:tc>
          <w:tcPr>
            <w:tcW w:w="10345" w:type="dxa"/>
            <w:gridSpan w:val="6"/>
            <w:vAlign w:val="center"/>
          </w:tcPr>
          <w:p w:rsidR="00833324" w:rsidRPr="00EC7A05" w:rsidRDefault="008D5672" w:rsidP="008D5672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  <w:sz w:val="28"/>
              </w:rPr>
              <w:lastRenderedPageBreak/>
              <w:t>Eri kohteissa tehtävät työt</w:t>
            </w:r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8D5672" w:rsidP="00837FD8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Huomioitavaa: </w:t>
            </w:r>
            <w:r w:rsidR="00537AAA" w:rsidRPr="00EC7A05">
              <w:rPr>
                <w:rFonts w:ascii="Candara" w:hAnsi="Candara"/>
              </w:rPr>
              <w:fldChar w:fldCharType="begin">
                <w:ffData>
                  <w:name w:val="Teksti16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bookmarkStart w:id="18" w:name="Teksti16"/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="00537AAA" w:rsidRPr="00EC7A05">
              <w:rPr>
                <w:rFonts w:ascii="Candara" w:hAnsi="Candara"/>
              </w:rPr>
            </w:r>
            <w:r w:rsidR="00537AAA" w:rsidRPr="00EC7A05">
              <w:rPr>
                <w:rFonts w:ascii="Candara" w:hAnsi="Candara"/>
              </w:rPr>
              <w:fldChar w:fldCharType="separate"/>
            </w:r>
            <w:r w:rsidR="00837FD8" w:rsidRPr="00EC7A05">
              <w:rPr>
                <w:rFonts w:ascii="Candara" w:hAnsi="Candara"/>
              </w:rPr>
              <w:t> </w:t>
            </w:r>
            <w:r w:rsidR="00837FD8" w:rsidRPr="00EC7A05">
              <w:rPr>
                <w:rFonts w:ascii="Candara" w:hAnsi="Candara"/>
              </w:rPr>
              <w:t> </w:t>
            </w:r>
            <w:r w:rsidR="00837FD8" w:rsidRPr="00EC7A05">
              <w:rPr>
                <w:rFonts w:ascii="Candara" w:hAnsi="Candara"/>
              </w:rPr>
              <w:t> </w:t>
            </w:r>
            <w:r w:rsidR="00837FD8" w:rsidRPr="00EC7A05">
              <w:rPr>
                <w:rFonts w:ascii="Candara" w:hAnsi="Candara"/>
              </w:rPr>
              <w:t> </w:t>
            </w:r>
            <w:r w:rsidR="00837FD8" w:rsidRPr="00EC7A05">
              <w:rPr>
                <w:rFonts w:ascii="Candara" w:hAnsi="Candara"/>
              </w:rPr>
              <w:t> </w:t>
            </w:r>
            <w:r w:rsidR="00537AAA" w:rsidRPr="00EC7A05">
              <w:rPr>
                <w:rFonts w:ascii="Candara" w:hAnsi="Candara"/>
              </w:rPr>
              <w:fldChar w:fldCharType="end"/>
            </w:r>
            <w:bookmarkEnd w:id="18"/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8D5672" w:rsidP="008D5672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  <w:sz w:val="28"/>
              </w:rPr>
              <w:t>Keittiö</w:t>
            </w:r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Valinta3"/>
            <w:r w:rsidR="008D567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19"/>
            <w:r w:rsidR="008D5672" w:rsidRPr="00EC7A05">
              <w:rPr>
                <w:rFonts w:ascii="Candara" w:hAnsi="Candara"/>
              </w:rPr>
              <w:t xml:space="preserve"> Keittiökalusteet uusitaan</w:t>
            </w:r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537AAA" w:rsidP="00B1604F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Valinta4"/>
            <w:r w:rsidR="008D567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20"/>
            <w:r w:rsidR="00B1604F" w:rsidRPr="00EC7A05">
              <w:rPr>
                <w:rFonts w:ascii="Candara" w:hAnsi="Candara"/>
              </w:rPr>
              <w:t xml:space="preserve"> Koneet uusitaan. K</w:t>
            </w:r>
            <w:r w:rsidR="00651C14" w:rsidRPr="00EC7A05">
              <w:rPr>
                <w:rFonts w:ascii="Candara" w:hAnsi="Candara"/>
              </w:rPr>
              <w:t>äyttö- ja huolto-ohjeet tulee jättää</w:t>
            </w:r>
            <w:r w:rsidR="008D5672" w:rsidRPr="00EC7A05">
              <w:rPr>
                <w:rFonts w:ascii="Candara" w:hAnsi="Candara"/>
              </w:rPr>
              <w:t xml:space="preserve"> asuntoon</w:t>
            </w:r>
            <w:r w:rsidR="00B1604F" w:rsidRPr="00EC7A05">
              <w:rPr>
                <w:rFonts w:ascii="Candara" w:hAnsi="Candara"/>
              </w:rPr>
              <w:t>.</w:t>
            </w:r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Valinta5"/>
            <w:r w:rsidR="008D567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21"/>
            <w:r w:rsidR="00651C14" w:rsidRPr="00EC7A05">
              <w:rPr>
                <w:rFonts w:ascii="Candara" w:hAnsi="Candara"/>
              </w:rPr>
              <w:t xml:space="preserve">Astianpesukone asennetaan. Siinä tulee olla </w:t>
            </w:r>
            <w:r w:rsidR="008D5672" w:rsidRPr="00EC7A05">
              <w:rPr>
                <w:rFonts w:ascii="Candara" w:hAnsi="Candara"/>
              </w:rPr>
              <w:t>turvakaukalo</w:t>
            </w:r>
            <w:r w:rsidR="00651C14" w:rsidRPr="00EC7A05">
              <w:rPr>
                <w:rFonts w:ascii="Candara" w:hAnsi="Candara"/>
              </w:rPr>
              <w:t>.</w:t>
            </w:r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537AAA" w:rsidP="00651C14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567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651C14" w:rsidRPr="00EC7A05">
              <w:rPr>
                <w:rFonts w:ascii="Candara" w:hAnsi="Candara"/>
              </w:rPr>
              <w:t xml:space="preserve"> Kierrättävä l</w:t>
            </w:r>
            <w:r w:rsidR="008D5672" w:rsidRPr="00EC7A05">
              <w:rPr>
                <w:rFonts w:ascii="Candara" w:hAnsi="Candara"/>
              </w:rPr>
              <w:t>iesituuletin</w:t>
            </w:r>
            <w:r w:rsidR="00651C14" w:rsidRPr="00EC7A05">
              <w:rPr>
                <w:rFonts w:ascii="Candara" w:hAnsi="Candara"/>
              </w:rPr>
              <w:t xml:space="preserve"> </w:t>
            </w:r>
            <w:r w:rsidR="00B1604F" w:rsidRPr="00EC7A05">
              <w:rPr>
                <w:rFonts w:ascii="Candara" w:hAnsi="Candara"/>
              </w:rPr>
              <w:t xml:space="preserve"> asennetaan. K</w:t>
            </w:r>
            <w:r w:rsidR="00651C14" w:rsidRPr="00EC7A05">
              <w:rPr>
                <w:rFonts w:ascii="Candara" w:hAnsi="Candara"/>
              </w:rPr>
              <w:t>äyttö- ja huolto-ohjeet on jätettävä</w:t>
            </w:r>
            <w:r w:rsidR="00B1604F" w:rsidRPr="00EC7A05">
              <w:rPr>
                <w:rFonts w:ascii="Candara" w:hAnsi="Candara"/>
              </w:rPr>
              <w:t xml:space="preserve"> asuntoon.</w:t>
            </w:r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537AAA" w:rsidP="00651C14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567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8D5672" w:rsidRPr="00EC7A05">
              <w:rPr>
                <w:rFonts w:ascii="Candara" w:hAnsi="Candara"/>
              </w:rPr>
              <w:t xml:space="preserve"> Pyykinpesukone asennetaan keitti</w:t>
            </w:r>
            <w:r w:rsidR="00651C14" w:rsidRPr="00EC7A05">
              <w:rPr>
                <w:rFonts w:ascii="Candara" w:hAnsi="Candara"/>
              </w:rPr>
              <w:t>öön</w:t>
            </w:r>
            <w:r w:rsidR="00B1604F" w:rsidRPr="00EC7A05">
              <w:rPr>
                <w:rFonts w:ascii="Candara" w:hAnsi="Candara"/>
              </w:rPr>
              <w:t>. Siinä tulee olla turvakaukalo.</w:t>
            </w:r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567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8D5672" w:rsidRPr="00EC7A05">
              <w:rPr>
                <w:rFonts w:ascii="Candara" w:hAnsi="Candara"/>
              </w:rPr>
              <w:t>Hana uusitaan (äänitaso SRMK D1/C1 mukaan, tyyppihyväksytty malli)</w:t>
            </w:r>
          </w:p>
        </w:tc>
      </w:tr>
      <w:tr w:rsidR="008D5672" w:rsidRPr="00EC7A05" w:rsidTr="008D5672">
        <w:trPr>
          <w:trHeight w:val="590"/>
        </w:trPr>
        <w:tc>
          <w:tcPr>
            <w:tcW w:w="10345" w:type="dxa"/>
            <w:gridSpan w:val="6"/>
          </w:tcPr>
          <w:p w:rsidR="008D5672" w:rsidRPr="00EC7A05" w:rsidRDefault="00537AAA" w:rsidP="00B1604F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V</w:t>
            </w:r>
            <w:r w:rsidR="00B1604F" w:rsidRPr="00EC7A05">
              <w:rPr>
                <w:rFonts w:ascii="Candara" w:hAnsi="Candara"/>
              </w:rPr>
              <w:t>anha hana asennetaan uudelleen. Huolehdittava</w:t>
            </w:r>
            <w:r w:rsidR="00CC04CD" w:rsidRPr="00EC7A05">
              <w:rPr>
                <w:rFonts w:ascii="Candara" w:hAnsi="Candara"/>
              </w:rPr>
              <w:t xml:space="preserve">, etteivät tiivisteet </w:t>
            </w:r>
            <w:r w:rsidR="00B1604F" w:rsidRPr="00EC7A05">
              <w:rPr>
                <w:rFonts w:ascii="Candara" w:hAnsi="Candara"/>
              </w:rPr>
              <w:t xml:space="preserve">ole </w:t>
            </w:r>
            <w:r w:rsidR="00CC04CD" w:rsidRPr="00EC7A05">
              <w:rPr>
                <w:rFonts w:ascii="Candara" w:hAnsi="Candara"/>
              </w:rPr>
              <w:t>kuivu</w:t>
            </w:r>
            <w:r w:rsidR="00B1604F" w:rsidRPr="00EC7A05">
              <w:rPr>
                <w:rFonts w:ascii="Candara" w:hAnsi="Candara"/>
              </w:rPr>
              <w:t>neet ja ettei hana vuoda.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Valaist</w:t>
            </w:r>
            <w:r w:rsidR="00B1604F" w:rsidRPr="00EC7A05">
              <w:rPr>
                <w:rFonts w:ascii="Candara" w:hAnsi="Candara"/>
              </w:rPr>
              <w:t>usta ja pistorasioita uusitaan. Huolehdittava, että asennuksista laaditaan mittauspöytäkirja.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Vesikalusteet säilyvät nykyisillä paikoillaan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Vesikalusteiden paikkoja muutetaan (asentajan pätevyys, keittiösuunnitelma)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Seinien maalaus/tasoite/pinnoitustyö (päästöluokka M1)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B1604F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Työtasoje</w:t>
            </w:r>
            <w:r w:rsidR="00B1604F" w:rsidRPr="00EC7A05">
              <w:rPr>
                <w:rFonts w:ascii="Candara" w:hAnsi="Candara"/>
              </w:rPr>
              <w:t>n taustat/sivuseinät laatoiteta</w:t>
            </w:r>
            <w:r w:rsidR="00CC04CD" w:rsidRPr="00EC7A05">
              <w:rPr>
                <w:rFonts w:ascii="Candara" w:hAnsi="Candara"/>
              </w:rPr>
              <w:t>an</w:t>
            </w:r>
            <w:r w:rsidR="00B1604F" w:rsidRPr="00EC7A05">
              <w:rPr>
                <w:rFonts w:ascii="Candara" w:hAnsi="Candara"/>
              </w:rPr>
              <w:t>. Huolehdittava kosteussulusta.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Vuotovesien ohjaus asennetaan tiskipöydän alueelle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Lattiapinnoite uusita</w:t>
            </w:r>
            <w:r w:rsidR="00B1604F" w:rsidRPr="00EC7A05">
              <w:rPr>
                <w:rFonts w:ascii="Candara" w:hAnsi="Candara"/>
              </w:rPr>
              <w:t>a</w:t>
            </w:r>
            <w:r w:rsidR="00CC04CD" w:rsidRPr="00EC7A05">
              <w:rPr>
                <w:rFonts w:ascii="Candara" w:hAnsi="Candara"/>
              </w:rPr>
              <w:t>n nykyistä vastaavalla tuotteella (päästöluokat M 1, M2)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Lattian nyky</w:t>
            </w:r>
            <w:r w:rsidR="00B1604F" w:rsidRPr="00EC7A05">
              <w:rPr>
                <w:rFonts w:ascii="Candara" w:hAnsi="Candara"/>
              </w:rPr>
              <w:t>inen materiaali muutetaan. On otettava</w:t>
            </w:r>
            <w:r w:rsidR="00CC04CD" w:rsidRPr="00EC7A05">
              <w:rPr>
                <w:rFonts w:ascii="Candara" w:hAnsi="Candara"/>
              </w:rPr>
              <w:t xml:space="preserve"> huomioon SRMK C1 ääneneristyksestä annetut määräykset ja ohjeet sekä alapuo</w:t>
            </w:r>
            <w:r w:rsidR="00B1604F" w:rsidRPr="00EC7A05">
              <w:rPr>
                <w:rFonts w:ascii="Candara" w:hAnsi="Candara"/>
              </w:rPr>
              <w:t>listen tilojen käyttötarkoitus. V</w:t>
            </w:r>
            <w:r w:rsidR="00CC04CD" w:rsidRPr="00EC7A05">
              <w:rPr>
                <w:rFonts w:ascii="Candara" w:hAnsi="Candara"/>
              </w:rPr>
              <w:t>almistajan asennusohjeita</w:t>
            </w:r>
            <w:r w:rsidR="00B1604F" w:rsidRPr="00EC7A05">
              <w:rPr>
                <w:rFonts w:ascii="Candara" w:hAnsi="Candara"/>
              </w:rPr>
              <w:t xml:space="preserve"> on noudatettava, päästöluokat M 1, M 2. Lattian hoito-ohjeet tulee jättää asuntoon.</w:t>
            </w:r>
            <w:r w:rsidR="00CC04CD" w:rsidRPr="00EC7A05">
              <w:rPr>
                <w:rFonts w:ascii="Candara" w:hAnsi="Candara"/>
              </w:rPr>
              <w:br/>
            </w:r>
          </w:p>
          <w:p w:rsidR="00CC04CD" w:rsidRPr="00EC7A05" w:rsidRDefault="00537AAA" w:rsidP="00CC04CD">
            <w:pPr>
              <w:pStyle w:val="Eivli"/>
              <w:ind w:left="1304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uusi</w:t>
            </w:r>
            <w:r w:rsidR="00B1604F" w:rsidRPr="00EC7A05">
              <w:rPr>
                <w:rFonts w:ascii="Candara" w:hAnsi="Candara"/>
              </w:rPr>
              <w:t xml:space="preserve"> laminaatti. Asennettava askeläänieristys.</w:t>
            </w:r>
            <w:r w:rsidR="00CC04CD" w:rsidRPr="00EC7A05">
              <w:rPr>
                <w:rFonts w:ascii="Candara" w:hAnsi="Candara"/>
              </w:rPr>
              <w:br/>
            </w: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uusi muovimatto tai </w:t>
            </w:r>
            <w:r w:rsidR="004A460E" w:rsidRPr="00EC7A05">
              <w:rPr>
                <w:rFonts w:ascii="Candara" w:hAnsi="Candara"/>
              </w:rPr>
              <w:t>–</w:t>
            </w:r>
            <w:r w:rsidR="00CC04CD" w:rsidRPr="00EC7A05">
              <w:rPr>
                <w:rFonts w:ascii="Candara" w:hAnsi="Candara"/>
              </w:rPr>
              <w:t>laatta</w:t>
            </w:r>
            <w:r w:rsidR="004A460E" w:rsidRPr="00EC7A05">
              <w:rPr>
                <w:rFonts w:ascii="Candara" w:hAnsi="Candara"/>
              </w:rPr>
              <w:br/>
            </w: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A460E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4A460E" w:rsidRPr="00EC7A05">
              <w:rPr>
                <w:rFonts w:ascii="Candara" w:hAnsi="Candara"/>
              </w:rPr>
              <w:t xml:space="preserve"> uusi parketti. Asennettava askeläänieristys</w:t>
            </w:r>
          </w:p>
          <w:p w:rsidR="00CC04CD" w:rsidRPr="00EC7A05" w:rsidRDefault="00CC04CD" w:rsidP="008D5672">
            <w:pPr>
              <w:pStyle w:val="Eivli"/>
              <w:rPr>
                <w:rFonts w:ascii="Candara" w:hAnsi="Candara"/>
              </w:rPr>
            </w:pP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lastRenderedPageBreak/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Katon maalaus, pinnoite, tasoitetyö (päästöluokka M 1)</w:t>
            </w:r>
          </w:p>
        </w:tc>
      </w:tr>
      <w:tr w:rsidR="00CC04CD" w:rsidRPr="00EC7A05" w:rsidTr="008D5672">
        <w:trPr>
          <w:trHeight w:val="590"/>
        </w:trPr>
        <w:tc>
          <w:tcPr>
            <w:tcW w:w="10345" w:type="dxa"/>
            <w:gridSpan w:val="6"/>
          </w:tcPr>
          <w:p w:rsidR="00CC04CD" w:rsidRPr="00EC7A05" w:rsidRDefault="00537AAA" w:rsidP="008D567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C04CD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C04CD" w:rsidRPr="00EC7A05">
              <w:rPr>
                <w:rFonts w:ascii="Candara" w:hAnsi="Candara"/>
              </w:rPr>
              <w:t xml:space="preserve"> Katto paneloidaan, levytetään (otetaan alakaton tuuletus huomioon)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BB63B7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Muu</w:t>
            </w:r>
            <w:r w:rsidR="00DA3A75" w:rsidRPr="00EC7A05">
              <w:rPr>
                <w:rFonts w:ascii="Candara" w:hAnsi="Candara"/>
              </w:rPr>
              <w:t xml:space="preserve">ta huomioitavaa </w:t>
            </w:r>
            <w:r w:rsidR="00537AAA" w:rsidRPr="00EC7A05">
              <w:rPr>
                <w:rFonts w:ascii="Candara" w:hAnsi="Candara"/>
              </w:rPr>
              <w:fldChar w:fldCharType="begin">
                <w:ffData>
                  <w:name w:val="Teksti17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bookmarkStart w:id="22" w:name="Teksti17"/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="00537AAA" w:rsidRPr="00EC7A05">
              <w:rPr>
                <w:rFonts w:ascii="Candara" w:hAnsi="Candara"/>
              </w:rPr>
            </w:r>
            <w:r w:rsidR="00537AAA"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537AAA" w:rsidRPr="00EC7A05">
              <w:rPr>
                <w:rFonts w:ascii="Candara" w:hAnsi="Candara"/>
              </w:rPr>
              <w:fldChar w:fldCharType="end"/>
            </w:r>
            <w:bookmarkEnd w:id="22"/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DA3A75" w:rsidP="00DA3A75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  <w:sz w:val="28"/>
              </w:rPr>
              <w:t>Saniteettitilat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DA3A7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3A7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DA3A75" w:rsidRPr="00EC7A05">
              <w:rPr>
                <w:rFonts w:ascii="Candara" w:hAnsi="Candara"/>
              </w:rPr>
              <w:t xml:space="preserve"> Vesikalusteita uusitaan (tyyppihyväksytty malli)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DA3A7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3A7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DA3A75" w:rsidRPr="00EC7A05">
              <w:rPr>
                <w:rFonts w:ascii="Candara" w:hAnsi="Candara"/>
              </w:rPr>
              <w:t xml:space="preserve"> Vesikalusteiden paikkoja tai viemäreiden sijainteja muutetaan (lattian paikkaus/uusiminen, vesieristys, ei tehdä muutoksia lattia kantaviin rakenteisiin)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E0333D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3A7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DA3A75" w:rsidRPr="00EC7A05">
              <w:rPr>
                <w:rFonts w:ascii="Candara" w:hAnsi="Candara"/>
              </w:rPr>
              <w:t xml:space="preserve"> Asennetaan pistorasiallinen peilikaappi</w:t>
            </w:r>
            <w:r w:rsidR="00E0333D" w:rsidRPr="00EC7A05">
              <w:rPr>
                <w:rFonts w:ascii="Candara" w:hAnsi="Candara"/>
              </w:rPr>
              <w:t>, pistorasioita tai valaisimia. Huolehdittava, että asennuksista laaditaan mittauspöytäkirja. Otettava huomioon</w:t>
            </w:r>
            <w:r w:rsidR="00DA3A75" w:rsidRPr="00EC7A05">
              <w:rPr>
                <w:rFonts w:ascii="Candara" w:hAnsi="Candara"/>
              </w:rPr>
              <w:t xml:space="preserve"> turvaetäisyydet 1,2 m, valaisimien IP-luokitus kostean tilan luokkaa)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E0333D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3A7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DA3A75" w:rsidRPr="00EC7A05">
              <w:rPr>
                <w:rFonts w:ascii="Candara" w:hAnsi="Candara"/>
              </w:rPr>
              <w:t xml:space="preserve"> Asennetaan pyykinpesuko</w:t>
            </w:r>
            <w:r w:rsidR="00E0333D" w:rsidRPr="00EC7A05">
              <w:rPr>
                <w:rFonts w:ascii="Candara" w:hAnsi="Candara"/>
              </w:rPr>
              <w:t>ne kuivausrumpu, kuivauskaappi. Huolehdittava, että asennuksista laaditaan mittauspöytäkirja. Käyttö- ja huolto-ohjeet on jätettävä</w:t>
            </w:r>
            <w:r w:rsidR="00DA3A75" w:rsidRPr="00EC7A05">
              <w:rPr>
                <w:rFonts w:ascii="Candara" w:hAnsi="Candara"/>
              </w:rPr>
              <w:t xml:space="preserve"> asuntoon</w:t>
            </w:r>
            <w:r w:rsidR="00E0333D" w:rsidRPr="00EC7A05">
              <w:rPr>
                <w:rFonts w:ascii="Candara" w:hAnsi="Candara"/>
              </w:rPr>
              <w:t>.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DA3A7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3A7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DA3A75" w:rsidRPr="00EC7A05">
              <w:rPr>
                <w:rFonts w:ascii="Candara" w:hAnsi="Candara"/>
              </w:rPr>
              <w:t xml:space="preserve"> Uusitaan hana (äänitaso SRMK D1/C1 mukaan, tyyppihyväksytty malli)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59691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3A7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DA3A75" w:rsidRPr="00EC7A05">
              <w:rPr>
                <w:rFonts w:ascii="Candara" w:hAnsi="Candara"/>
              </w:rPr>
              <w:t xml:space="preserve"> Asennetaan vanha hana uudelleen</w:t>
            </w:r>
            <w:r w:rsidR="00596911" w:rsidRPr="00EC7A05">
              <w:rPr>
                <w:rFonts w:ascii="Candara" w:hAnsi="Candara"/>
              </w:rPr>
              <w:t>. Huolehdittava, etteivät tiivisteet ole kuivuneet ja ettei hana vuoda.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DA3A7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3A7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DA3A75" w:rsidRPr="00EC7A05">
              <w:rPr>
                <w:rFonts w:ascii="Candara" w:hAnsi="Candara"/>
              </w:rPr>
              <w:t xml:space="preserve"> Asennetaan kiertovesipatteri (rättipatteri, asentajan pätevyys, tyyppihyväksytty malli)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DA3A7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3A7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DA3A75" w:rsidRPr="00EC7A05">
              <w:rPr>
                <w:rFonts w:ascii="Candara" w:hAnsi="Candara"/>
              </w:rPr>
              <w:t xml:space="preserve"> Kylpyamme poistetaan</w:t>
            </w:r>
            <w:r w:rsidR="00596911" w:rsidRPr="00EC7A05">
              <w:rPr>
                <w:rFonts w:ascii="Candara" w:hAnsi="Candara"/>
              </w:rPr>
              <w:t>. Huolehdittava vesieristyksestä.</w:t>
            </w:r>
          </w:p>
        </w:tc>
      </w:tr>
      <w:tr w:rsidR="00DA3A75" w:rsidRPr="00EC7A05" w:rsidTr="008D5672">
        <w:trPr>
          <w:trHeight w:val="590"/>
        </w:trPr>
        <w:tc>
          <w:tcPr>
            <w:tcW w:w="10345" w:type="dxa"/>
            <w:gridSpan w:val="6"/>
          </w:tcPr>
          <w:p w:rsidR="00DA3A75" w:rsidRPr="00EC7A05" w:rsidRDefault="00537AAA" w:rsidP="0059691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4B1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596911" w:rsidRPr="00EC7A05">
              <w:rPr>
                <w:rFonts w:ascii="Candara" w:hAnsi="Candara"/>
              </w:rPr>
              <w:t xml:space="preserve"> Uusi kiuas asennetaan. Otettava</w:t>
            </w:r>
            <w:r w:rsidR="00C774B1" w:rsidRPr="00EC7A05">
              <w:rPr>
                <w:rFonts w:ascii="Candara" w:hAnsi="Candara"/>
              </w:rPr>
              <w:t xml:space="preserve"> huomioon t</w:t>
            </w:r>
            <w:r w:rsidR="00596911" w:rsidRPr="00EC7A05">
              <w:rPr>
                <w:rFonts w:ascii="Candara" w:hAnsi="Candara"/>
              </w:rPr>
              <w:t>urvaetäisyydet. Huolehdittava, että asennuksista laaditaan mittauspöytäkirja. Käyttö- ja huolto-ohjeet on jätettävä asuntoon.</w:t>
            </w:r>
          </w:p>
        </w:tc>
      </w:tr>
      <w:tr w:rsidR="00C774B1" w:rsidRPr="00EC7A05" w:rsidTr="008D5672">
        <w:trPr>
          <w:trHeight w:val="590"/>
        </w:trPr>
        <w:tc>
          <w:tcPr>
            <w:tcW w:w="10345" w:type="dxa"/>
            <w:gridSpan w:val="6"/>
          </w:tcPr>
          <w:p w:rsidR="00C774B1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4B1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774B1" w:rsidRPr="00EC7A05">
              <w:rPr>
                <w:rFonts w:ascii="Candara" w:hAnsi="Candara"/>
              </w:rPr>
              <w:t xml:space="preserve"> Laatoitetaan märkätilan seinät (vesieristys, tyyppihyväksytty vesieristysjärjestelmä, sertifioitu asennustyö, laaditaan tarkastuspöytäkirja ja hoidetaan dokumentointi kuntoon. Otetaan huomioon Sisä-RYL 2000, 63 vedeneristys, 64 saumaus, RT 84-10558 asunnon kosteiden tilojen rakenteet)</w:t>
            </w:r>
          </w:p>
        </w:tc>
      </w:tr>
      <w:tr w:rsidR="00C774B1" w:rsidRPr="00EC7A05" w:rsidTr="008D5672">
        <w:trPr>
          <w:trHeight w:val="590"/>
        </w:trPr>
        <w:tc>
          <w:tcPr>
            <w:tcW w:w="10345" w:type="dxa"/>
            <w:gridSpan w:val="6"/>
          </w:tcPr>
          <w:p w:rsidR="00C774B1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4B1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774B1" w:rsidRPr="00EC7A05">
              <w:rPr>
                <w:rFonts w:ascii="Candara" w:hAnsi="Candara"/>
              </w:rPr>
              <w:t xml:space="preserve"> Seinien maalaus/tasoite/pinnoitustyö (maalien päästöluokka M1)</w:t>
            </w:r>
          </w:p>
        </w:tc>
      </w:tr>
      <w:tr w:rsidR="00C774B1" w:rsidRPr="00EC7A05" w:rsidTr="008D5672">
        <w:trPr>
          <w:trHeight w:val="590"/>
        </w:trPr>
        <w:tc>
          <w:tcPr>
            <w:tcW w:w="10345" w:type="dxa"/>
            <w:gridSpan w:val="6"/>
          </w:tcPr>
          <w:p w:rsidR="00C774B1" w:rsidRPr="00EC7A05" w:rsidRDefault="00537AAA" w:rsidP="00BB63B7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4B1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774B1" w:rsidRPr="00EC7A05">
              <w:rPr>
                <w:rFonts w:ascii="Candara" w:hAnsi="Candara"/>
              </w:rPr>
              <w:t xml:space="preserve"> Lattiapinnoite uusitaan nykyistä vastaavalla tuotteell</w:t>
            </w:r>
            <w:r w:rsidR="00C073B2" w:rsidRPr="00EC7A05">
              <w:rPr>
                <w:rFonts w:ascii="Candara" w:hAnsi="Candara"/>
              </w:rPr>
              <w:t>a (päästöluokat M1 ja M2)</w:t>
            </w:r>
          </w:p>
        </w:tc>
      </w:tr>
      <w:tr w:rsidR="00C073B2" w:rsidRPr="00EC7A05" w:rsidTr="008D5672">
        <w:trPr>
          <w:trHeight w:val="590"/>
        </w:trPr>
        <w:tc>
          <w:tcPr>
            <w:tcW w:w="10345" w:type="dxa"/>
            <w:gridSpan w:val="6"/>
          </w:tcPr>
          <w:p w:rsidR="00C073B2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73B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C073B2" w:rsidRPr="00EC7A05">
              <w:rPr>
                <w:rFonts w:ascii="Candara" w:hAnsi="Candara"/>
              </w:rPr>
              <w:t xml:space="preserve"> Kostean tilan/märkätilan lattia laatoitetaan (vesieristys, tyyppihyväksytty vesieristysjärjestelmä, sertifioitu as</w:t>
            </w:r>
            <w:r w:rsidR="00196E42" w:rsidRPr="00EC7A05">
              <w:rPr>
                <w:rFonts w:ascii="Candara" w:hAnsi="Candara"/>
              </w:rPr>
              <w:t>ennustyö, laadittava</w:t>
            </w:r>
            <w:r w:rsidR="00C073B2" w:rsidRPr="00EC7A05">
              <w:rPr>
                <w:rFonts w:ascii="Candara" w:hAnsi="Candara"/>
              </w:rPr>
              <w:t xml:space="preserve"> </w:t>
            </w:r>
            <w:r w:rsidR="00196E42" w:rsidRPr="00EC7A05">
              <w:rPr>
                <w:rFonts w:ascii="Candara" w:hAnsi="Candara"/>
              </w:rPr>
              <w:t>tarkastuspöytäkirja ja hoidettava</w:t>
            </w:r>
            <w:r w:rsidR="00C073B2" w:rsidRPr="00EC7A05">
              <w:rPr>
                <w:rFonts w:ascii="Candara" w:hAnsi="Candara"/>
              </w:rPr>
              <w:t xml:space="preserve"> </w:t>
            </w:r>
            <w:r w:rsidR="00196E42" w:rsidRPr="00EC7A05">
              <w:rPr>
                <w:rFonts w:ascii="Candara" w:hAnsi="Candara"/>
              </w:rPr>
              <w:t>dokumentointi kuntoon. . Otettava</w:t>
            </w:r>
            <w:r w:rsidR="00C073B2" w:rsidRPr="00EC7A05">
              <w:rPr>
                <w:rFonts w:ascii="Candara" w:hAnsi="Candara"/>
              </w:rPr>
              <w:t xml:space="preserve"> huomioon Sisä-RYL 2000, 63 vedeneristys, 64 saumaus, RT 84-10558 asunnon kosteiden tilojen rakenteet)</w:t>
            </w:r>
          </w:p>
        </w:tc>
      </w:tr>
      <w:tr w:rsidR="002C264F" w:rsidRPr="00EC7A05" w:rsidTr="008D5672">
        <w:trPr>
          <w:trHeight w:val="590"/>
        </w:trPr>
        <w:tc>
          <w:tcPr>
            <w:tcW w:w="10345" w:type="dxa"/>
            <w:gridSpan w:val="6"/>
          </w:tcPr>
          <w:p w:rsidR="002C264F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4F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2C264F" w:rsidRPr="00EC7A05">
              <w:rPr>
                <w:rFonts w:ascii="Candara" w:hAnsi="Candara"/>
              </w:rPr>
              <w:t xml:space="preserve"> Katon maalaus, pinnoite, tasoitetyö (päästöluokka M 1)</w:t>
            </w:r>
          </w:p>
        </w:tc>
      </w:tr>
      <w:tr w:rsidR="002C264F" w:rsidRPr="00EC7A05" w:rsidTr="008D5672">
        <w:trPr>
          <w:trHeight w:val="590"/>
        </w:trPr>
        <w:tc>
          <w:tcPr>
            <w:tcW w:w="10345" w:type="dxa"/>
            <w:gridSpan w:val="6"/>
          </w:tcPr>
          <w:p w:rsidR="002C264F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96AA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E96AA5" w:rsidRPr="00EC7A05">
              <w:rPr>
                <w:rFonts w:ascii="Candara" w:hAnsi="Candara"/>
              </w:rPr>
              <w:t xml:space="preserve"> Katto paneloidaan, levyte</w:t>
            </w:r>
            <w:r w:rsidR="00196E42" w:rsidRPr="00EC7A05">
              <w:rPr>
                <w:rFonts w:ascii="Candara" w:hAnsi="Candara"/>
              </w:rPr>
              <w:t xml:space="preserve">tään. Alakaton tuuletus on otettava </w:t>
            </w:r>
            <w:r w:rsidR="00E96AA5" w:rsidRPr="00EC7A05">
              <w:rPr>
                <w:rFonts w:ascii="Candara" w:hAnsi="Candara"/>
              </w:rPr>
              <w:t>huomioon</w:t>
            </w:r>
            <w:r w:rsidR="00196E42" w:rsidRPr="00EC7A05">
              <w:rPr>
                <w:rFonts w:ascii="Candara" w:hAnsi="Candara"/>
              </w:rPr>
              <w:t>.</w:t>
            </w:r>
          </w:p>
        </w:tc>
      </w:tr>
      <w:tr w:rsidR="00E96AA5" w:rsidRPr="00EC7A05" w:rsidTr="008D5672">
        <w:trPr>
          <w:trHeight w:val="590"/>
        </w:trPr>
        <w:tc>
          <w:tcPr>
            <w:tcW w:w="10345" w:type="dxa"/>
            <w:gridSpan w:val="6"/>
          </w:tcPr>
          <w:p w:rsidR="00E96AA5" w:rsidRPr="00EC7A05" w:rsidRDefault="00537AAA" w:rsidP="00196E4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96AA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E96AA5" w:rsidRPr="00EC7A05">
              <w:rPr>
                <w:rFonts w:ascii="Candara" w:hAnsi="Candara"/>
              </w:rPr>
              <w:t xml:space="preserve"> </w:t>
            </w:r>
            <w:r w:rsidR="00E96AA5" w:rsidRPr="00EC7A05">
              <w:rPr>
                <w:rFonts w:ascii="Candara" w:hAnsi="Candara"/>
                <w:b/>
              </w:rPr>
              <w:t>Saniteettitiloja laajennetaan</w:t>
            </w:r>
            <w:r w:rsidR="00196E42" w:rsidRPr="00EC7A05">
              <w:rPr>
                <w:rFonts w:ascii="Candara" w:hAnsi="Candara"/>
              </w:rPr>
              <w:t xml:space="preserve">. Laajennukselle tulee olla sekä hallituksen antama lupa että rakennuslupa. Laajennuksesta tulee laatia korjaussuunnitelma sekä kuvat rakennuslupaa varten. </w:t>
            </w:r>
          </w:p>
        </w:tc>
      </w:tr>
      <w:tr w:rsidR="00E96AA5" w:rsidRPr="00EC7A05" w:rsidTr="008D5672">
        <w:trPr>
          <w:trHeight w:val="590"/>
        </w:trPr>
        <w:tc>
          <w:tcPr>
            <w:tcW w:w="10345" w:type="dxa"/>
            <w:gridSpan w:val="6"/>
          </w:tcPr>
          <w:p w:rsidR="00E96AA5" w:rsidRPr="00EC7A05" w:rsidRDefault="00E96AA5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lastRenderedPageBreak/>
              <w:t xml:space="preserve">Muuta huomioitavaa </w:t>
            </w:r>
            <w:r w:rsidR="00537AAA"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="00537AAA" w:rsidRPr="00EC7A05">
              <w:rPr>
                <w:rFonts w:ascii="Candara" w:hAnsi="Candara"/>
              </w:rPr>
            </w:r>
            <w:r w:rsidR="00537AAA"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537AAA" w:rsidRPr="00EC7A05">
              <w:rPr>
                <w:rFonts w:ascii="Candara" w:hAnsi="Candara"/>
              </w:rPr>
              <w:fldChar w:fldCharType="end"/>
            </w:r>
          </w:p>
        </w:tc>
      </w:tr>
      <w:tr w:rsidR="00E96AA5" w:rsidRPr="00EC7A05" w:rsidTr="008D5672">
        <w:trPr>
          <w:trHeight w:val="590"/>
        </w:trPr>
        <w:tc>
          <w:tcPr>
            <w:tcW w:w="10345" w:type="dxa"/>
            <w:gridSpan w:val="6"/>
          </w:tcPr>
          <w:p w:rsidR="00E96AA5" w:rsidRPr="00EC7A05" w:rsidRDefault="00E96AA5" w:rsidP="00C774B1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  <w:sz w:val="28"/>
              </w:rPr>
              <w:t>Asuinhuoneet</w:t>
            </w:r>
          </w:p>
        </w:tc>
      </w:tr>
      <w:tr w:rsidR="009009FC" w:rsidRPr="00EC7A05" w:rsidTr="009009FC">
        <w:trPr>
          <w:trHeight w:val="590"/>
        </w:trPr>
        <w:tc>
          <w:tcPr>
            <w:tcW w:w="2925" w:type="dxa"/>
            <w:gridSpan w:val="2"/>
          </w:tcPr>
          <w:p w:rsidR="009009FC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Valinta6"/>
            <w:r w:rsidR="009009FC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23"/>
            <w:r w:rsidR="009009FC" w:rsidRPr="00EC7A05">
              <w:rPr>
                <w:rFonts w:ascii="Candara" w:hAnsi="Candara"/>
              </w:rPr>
              <w:t xml:space="preserve"> olohuone</w:t>
            </w:r>
          </w:p>
        </w:tc>
        <w:tc>
          <w:tcPr>
            <w:tcW w:w="3225" w:type="dxa"/>
          </w:tcPr>
          <w:p w:rsidR="009009FC" w:rsidRPr="00EC7A05" w:rsidRDefault="00537AAA" w:rsidP="00196E4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Valinta7"/>
            <w:r w:rsidR="009009FC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24"/>
            <w:r w:rsidR="00196E42" w:rsidRPr="00EC7A05">
              <w:rPr>
                <w:rFonts w:ascii="Candara" w:hAnsi="Candara"/>
              </w:rPr>
              <w:t xml:space="preserve"> muu </w:t>
            </w:r>
            <w:r w:rsidR="009009FC" w:rsidRPr="00EC7A05">
              <w:rPr>
                <w:rFonts w:ascii="Candara" w:hAnsi="Candara"/>
              </w:rPr>
              <w:t>huone</w:t>
            </w:r>
            <w:r w:rsidR="00196E42" w:rsidRPr="00EC7A05">
              <w:rPr>
                <w:rFonts w:ascii="Candara" w:hAnsi="Candara"/>
              </w:rPr>
              <w:t>:</w:t>
            </w:r>
            <w:r w:rsidRPr="00EC7A05">
              <w:rPr>
                <w:rFonts w:ascii="Candara" w:hAnsi="Candara"/>
              </w:rPr>
              <w:fldChar w:fldCharType="begin">
                <w:ffData>
                  <w:name w:val="Teksti2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25" w:name="Teksti21"/>
            <w:r w:rsidR="00196E42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196E42" w:rsidRPr="00EC7A05">
              <w:rPr>
                <w:rFonts w:ascii="Candara"/>
                <w:noProof/>
              </w:rPr>
              <w:t> </w:t>
            </w:r>
            <w:r w:rsidR="00196E42" w:rsidRPr="00EC7A05">
              <w:rPr>
                <w:rFonts w:ascii="Candara"/>
                <w:noProof/>
              </w:rPr>
              <w:t> </w:t>
            </w:r>
            <w:r w:rsidR="00196E42" w:rsidRPr="00EC7A05">
              <w:rPr>
                <w:rFonts w:ascii="Candara"/>
                <w:noProof/>
              </w:rPr>
              <w:t> </w:t>
            </w:r>
            <w:r w:rsidR="00196E42" w:rsidRPr="00EC7A05">
              <w:rPr>
                <w:rFonts w:ascii="Candara"/>
                <w:noProof/>
              </w:rPr>
              <w:t> </w:t>
            </w:r>
            <w:r w:rsidR="00196E42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25"/>
            <w:r w:rsidR="00196E42" w:rsidRPr="00EC7A05">
              <w:rPr>
                <w:rFonts w:ascii="Candara" w:hAnsi="Candara"/>
              </w:rPr>
              <w:t xml:space="preserve"> </w:t>
            </w:r>
          </w:p>
        </w:tc>
        <w:tc>
          <w:tcPr>
            <w:tcW w:w="4195" w:type="dxa"/>
            <w:gridSpan w:val="3"/>
          </w:tcPr>
          <w:p w:rsidR="009009FC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Valinta8"/>
            <w:r w:rsidR="009009FC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26"/>
            <w:r w:rsidR="009009FC" w:rsidRPr="00EC7A05">
              <w:rPr>
                <w:rFonts w:ascii="Candara" w:hAnsi="Candara"/>
              </w:rPr>
              <w:t xml:space="preserve"> </w:t>
            </w:r>
            <w:r w:rsidR="00196E42" w:rsidRPr="00EC7A05">
              <w:rPr>
                <w:rFonts w:ascii="Candara" w:hAnsi="Candara"/>
              </w:rPr>
              <w:t>muu huone:</w:t>
            </w:r>
            <w:r w:rsidRPr="00EC7A05">
              <w:rPr>
                <w:rFonts w:ascii="Candara" w:hAnsi="Candara"/>
              </w:rPr>
              <w:fldChar w:fldCharType="begin">
                <w:ffData>
                  <w:name w:val="Teksti2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196E42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196E42" w:rsidRPr="00EC7A05">
              <w:rPr>
                <w:rFonts w:ascii="Candara"/>
                <w:noProof/>
              </w:rPr>
              <w:t> </w:t>
            </w:r>
            <w:r w:rsidR="00196E42" w:rsidRPr="00EC7A05">
              <w:rPr>
                <w:rFonts w:ascii="Candara"/>
                <w:noProof/>
              </w:rPr>
              <w:t> </w:t>
            </w:r>
            <w:r w:rsidR="00196E42" w:rsidRPr="00EC7A05">
              <w:rPr>
                <w:rFonts w:ascii="Candara"/>
                <w:noProof/>
              </w:rPr>
              <w:t> </w:t>
            </w:r>
            <w:r w:rsidR="00196E42" w:rsidRPr="00EC7A05">
              <w:rPr>
                <w:rFonts w:ascii="Candara"/>
                <w:noProof/>
              </w:rPr>
              <w:t> </w:t>
            </w:r>
            <w:r w:rsidR="00196E42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BB63B7" w:rsidRPr="00EC7A05" w:rsidTr="001047D5">
        <w:trPr>
          <w:trHeight w:val="590"/>
        </w:trPr>
        <w:tc>
          <w:tcPr>
            <w:tcW w:w="10345" w:type="dxa"/>
            <w:gridSpan w:val="6"/>
          </w:tcPr>
          <w:p w:rsidR="00BB63B7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63B7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BB63B7" w:rsidRPr="00EC7A05">
              <w:rPr>
                <w:rFonts w:ascii="Candara" w:hAnsi="Candara"/>
              </w:rPr>
              <w:t xml:space="preserve"> Seinien maalaus/tasoite/pinnoitustyö/tapetointi (päästöluokka M1)</w:t>
            </w:r>
          </w:p>
        </w:tc>
      </w:tr>
      <w:tr w:rsidR="00BB63B7" w:rsidRPr="00EC7A05" w:rsidTr="001047D5">
        <w:trPr>
          <w:trHeight w:val="590"/>
        </w:trPr>
        <w:tc>
          <w:tcPr>
            <w:tcW w:w="10345" w:type="dxa"/>
            <w:gridSpan w:val="6"/>
          </w:tcPr>
          <w:p w:rsidR="00BB63B7" w:rsidRPr="00EC7A05" w:rsidRDefault="00537AAA" w:rsidP="00C774B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63B7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BB63B7" w:rsidRPr="00EC7A05">
              <w:rPr>
                <w:rFonts w:ascii="Candara" w:hAnsi="Candara"/>
              </w:rPr>
              <w:t xml:space="preserve"> Lattiapinnoite uusitaan nykyistä vastaavalla tuotteella (päästöluokat M1 ja M2)</w:t>
            </w:r>
          </w:p>
        </w:tc>
      </w:tr>
      <w:tr w:rsidR="00BB63B7" w:rsidRPr="00EC7A05" w:rsidTr="001047D5">
        <w:trPr>
          <w:trHeight w:val="590"/>
        </w:trPr>
        <w:tc>
          <w:tcPr>
            <w:tcW w:w="10345" w:type="dxa"/>
            <w:gridSpan w:val="6"/>
          </w:tcPr>
          <w:p w:rsidR="00BB63B7" w:rsidRPr="00EC7A05" w:rsidRDefault="00537AAA" w:rsidP="00BB63B7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63B7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BB63B7" w:rsidRPr="00EC7A05">
              <w:rPr>
                <w:rFonts w:ascii="Candara" w:hAnsi="Candara"/>
              </w:rPr>
              <w:t xml:space="preserve"> Lattian nykyinen materiaali muutetaan (otetaan huomioon SRMK C1 ääneneristyksestä annetut määräykset ja ohjeet sekä alapuolisten tilojen käyttötarkoitus, noudatetaan valmistajan asennusohjeita, päästöluokat M 1, M 2, lattian hoito-ohjeet jätetään asuntoon)</w:t>
            </w:r>
            <w:r w:rsidR="00BB63B7" w:rsidRPr="00EC7A05">
              <w:rPr>
                <w:rFonts w:ascii="Candara" w:hAnsi="Candara"/>
              </w:rPr>
              <w:br/>
            </w:r>
          </w:p>
          <w:p w:rsidR="00196E42" w:rsidRPr="00EC7A05" w:rsidRDefault="00537AAA" w:rsidP="00196E42">
            <w:pPr>
              <w:pStyle w:val="Eivli"/>
              <w:ind w:left="1304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6E4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196E42" w:rsidRPr="00EC7A05">
              <w:rPr>
                <w:rFonts w:ascii="Candara" w:hAnsi="Candara"/>
              </w:rPr>
              <w:t xml:space="preserve"> uusi laminaatti. Asennettava askeläänieristys.</w:t>
            </w:r>
            <w:r w:rsidR="00196E42" w:rsidRPr="00EC7A05">
              <w:rPr>
                <w:rFonts w:ascii="Candara" w:hAnsi="Candara"/>
              </w:rPr>
              <w:br/>
            </w: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6E4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196E42" w:rsidRPr="00EC7A05">
              <w:rPr>
                <w:rFonts w:ascii="Candara" w:hAnsi="Candara"/>
              </w:rPr>
              <w:t xml:space="preserve"> uusi muovimatto tai –laatta</w:t>
            </w:r>
            <w:r w:rsidR="00196E42" w:rsidRPr="00EC7A05">
              <w:rPr>
                <w:rFonts w:ascii="Candara" w:hAnsi="Candara"/>
              </w:rPr>
              <w:br/>
            </w: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6E42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196E42" w:rsidRPr="00EC7A05">
              <w:rPr>
                <w:rFonts w:ascii="Candara" w:hAnsi="Candara"/>
              </w:rPr>
              <w:t xml:space="preserve"> uusi parketti. Asennettava askeläänieristys</w:t>
            </w:r>
          </w:p>
          <w:p w:rsidR="00BB63B7" w:rsidRPr="00EC7A05" w:rsidRDefault="00BB63B7" w:rsidP="00C774B1">
            <w:pPr>
              <w:pStyle w:val="Eivli"/>
              <w:rPr>
                <w:rFonts w:ascii="Candara" w:hAnsi="Candara"/>
              </w:rPr>
            </w:pPr>
          </w:p>
        </w:tc>
      </w:tr>
      <w:tr w:rsidR="00BB63B7" w:rsidRPr="00EC7A05" w:rsidTr="001047D5">
        <w:trPr>
          <w:trHeight w:val="590"/>
        </w:trPr>
        <w:tc>
          <w:tcPr>
            <w:tcW w:w="10345" w:type="dxa"/>
            <w:gridSpan w:val="6"/>
          </w:tcPr>
          <w:p w:rsidR="00BB63B7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63B7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BB63B7" w:rsidRPr="00EC7A05">
              <w:rPr>
                <w:rFonts w:ascii="Candara" w:hAnsi="Candara"/>
              </w:rPr>
              <w:t xml:space="preserve"> Katon maalaus, pinnoite, tasoitetyö (päästöluokka M 1)</w:t>
            </w:r>
          </w:p>
        </w:tc>
      </w:tr>
      <w:tr w:rsidR="00BB63B7" w:rsidRPr="00EC7A05" w:rsidTr="001047D5">
        <w:trPr>
          <w:trHeight w:val="590"/>
        </w:trPr>
        <w:tc>
          <w:tcPr>
            <w:tcW w:w="10345" w:type="dxa"/>
            <w:gridSpan w:val="6"/>
          </w:tcPr>
          <w:p w:rsidR="00BB63B7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63B7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BB63B7" w:rsidRPr="00EC7A05">
              <w:rPr>
                <w:rFonts w:ascii="Candara" w:hAnsi="Candara"/>
              </w:rPr>
              <w:t xml:space="preserve"> Katto paneloidaan, levytetään (otetaan alakaton tuuletus huomioon)</w:t>
            </w:r>
          </w:p>
        </w:tc>
      </w:tr>
      <w:tr w:rsidR="00BB63B7" w:rsidRPr="00EC7A05" w:rsidTr="001047D5">
        <w:trPr>
          <w:trHeight w:val="590"/>
        </w:trPr>
        <w:tc>
          <w:tcPr>
            <w:tcW w:w="10345" w:type="dxa"/>
            <w:gridSpan w:val="6"/>
          </w:tcPr>
          <w:p w:rsidR="00BB63B7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Valinta9"/>
            <w:r w:rsidR="00BB63B7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27"/>
            <w:r w:rsidR="00BB63B7" w:rsidRPr="00EC7A05">
              <w:rPr>
                <w:rFonts w:ascii="Candara" w:hAnsi="Candara"/>
              </w:rPr>
              <w:t xml:space="preserve"> Puretaan tai rakennetaan kevyitä väliseiniä (jätteiden/rakennusmateriaalien kuljetus, siivous)</w:t>
            </w:r>
          </w:p>
        </w:tc>
      </w:tr>
      <w:tr w:rsidR="00BB63B7" w:rsidRPr="00EC7A05" w:rsidTr="001047D5">
        <w:trPr>
          <w:trHeight w:val="590"/>
        </w:trPr>
        <w:tc>
          <w:tcPr>
            <w:tcW w:w="10345" w:type="dxa"/>
            <w:gridSpan w:val="6"/>
          </w:tcPr>
          <w:p w:rsidR="00BB63B7" w:rsidRPr="00EC7A05" w:rsidRDefault="00537AAA" w:rsidP="00196E42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Valinta10"/>
            <w:r w:rsidR="00BB63B7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28"/>
            <w:r w:rsidR="00BB63B7" w:rsidRPr="00EC7A05">
              <w:rPr>
                <w:rFonts w:ascii="Candara" w:hAnsi="Candara"/>
              </w:rPr>
              <w:t xml:space="preserve"> </w:t>
            </w:r>
            <w:r w:rsidR="00BB63B7" w:rsidRPr="00EC7A05">
              <w:rPr>
                <w:rFonts w:ascii="Candara" w:hAnsi="Candara"/>
                <w:b/>
              </w:rPr>
              <w:t xml:space="preserve">Tehdään </w:t>
            </w:r>
            <w:r w:rsidR="00196E42" w:rsidRPr="00EC7A05">
              <w:rPr>
                <w:rFonts w:ascii="Candara" w:hAnsi="Candara"/>
                <w:b/>
              </w:rPr>
              <w:t>muutos</w:t>
            </w:r>
            <w:r w:rsidR="00BB63B7" w:rsidRPr="00EC7A05">
              <w:rPr>
                <w:rFonts w:ascii="Candara" w:hAnsi="Candara"/>
                <w:b/>
              </w:rPr>
              <w:t xml:space="preserve"> kantavaan </w:t>
            </w:r>
            <w:r w:rsidR="00EF3CE2" w:rsidRPr="00EC7A05">
              <w:rPr>
                <w:rFonts w:ascii="Candara" w:hAnsi="Candara"/>
                <w:b/>
              </w:rPr>
              <w:t xml:space="preserve">rakenteeseen, esim. </w:t>
            </w:r>
            <w:r w:rsidR="00BB63B7" w:rsidRPr="00EC7A05">
              <w:rPr>
                <w:rFonts w:ascii="Candara" w:hAnsi="Candara"/>
                <w:b/>
              </w:rPr>
              <w:t>väliseinään</w:t>
            </w:r>
            <w:r w:rsidR="00196E42" w:rsidRPr="00EC7A05">
              <w:rPr>
                <w:rFonts w:ascii="Candara" w:hAnsi="Candara"/>
              </w:rPr>
              <w:t>. Kantaviin rakenteisiin tehtävät muutokset vaativat sekä hallituksen luvan että rakennusluvan.</w:t>
            </w:r>
          </w:p>
        </w:tc>
      </w:tr>
      <w:tr w:rsidR="00BB63B7" w:rsidRPr="00EC7A05" w:rsidTr="001047D5">
        <w:trPr>
          <w:trHeight w:val="590"/>
        </w:trPr>
        <w:tc>
          <w:tcPr>
            <w:tcW w:w="10345" w:type="dxa"/>
            <w:gridSpan w:val="6"/>
          </w:tcPr>
          <w:p w:rsidR="00BB63B7" w:rsidRPr="00EC7A05" w:rsidRDefault="00BB63B7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Muuta huomioitavaa </w:t>
            </w:r>
            <w:r w:rsidR="00537AAA"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="00537AAA" w:rsidRPr="00EC7A05">
              <w:rPr>
                <w:rFonts w:ascii="Candara" w:hAnsi="Candara"/>
              </w:rPr>
            </w:r>
            <w:r w:rsidR="00537AAA"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537AAA" w:rsidRPr="00EC7A05">
              <w:rPr>
                <w:rFonts w:ascii="Candara" w:hAnsi="Candara"/>
              </w:rPr>
              <w:fldChar w:fldCharType="end"/>
            </w:r>
          </w:p>
        </w:tc>
      </w:tr>
      <w:tr w:rsidR="001047D5" w:rsidRPr="00EC7A05" w:rsidTr="001047D5">
        <w:trPr>
          <w:trHeight w:val="590"/>
        </w:trPr>
        <w:tc>
          <w:tcPr>
            <w:tcW w:w="10345" w:type="dxa"/>
            <w:gridSpan w:val="6"/>
          </w:tcPr>
          <w:p w:rsidR="001047D5" w:rsidRPr="00EC7A05" w:rsidRDefault="001047D5" w:rsidP="001047D5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  <w:sz w:val="28"/>
              </w:rPr>
              <w:t>Yleistä huoneistosta</w:t>
            </w:r>
          </w:p>
        </w:tc>
      </w:tr>
      <w:tr w:rsidR="001047D5" w:rsidRPr="00EC7A05" w:rsidTr="001047D5">
        <w:trPr>
          <w:trHeight w:val="590"/>
        </w:trPr>
        <w:tc>
          <w:tcPr>
            <w:tcW w:w="10345" w:type="dxa"/>
            <w:gridSpan w:val="6"/>
          </w:tcPr>
          <w:p w:rsidR="001047D5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Valinta11"/>
            <w:r w:rsidR="001047D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29"/>
            <w:r w:rsidR="001047D5" w:rsidRPr="00EC7A05">
              <w:rPr>
                <w:rFonts w:ascii="Candara" w:hAnsi="Candara"/>
              </w:rPr>
              <w:t xml:space="preserve"> Kunnostetaan ikkunoita (sisäpuolelta), ikkunalautoja, väliovia</w:t>
            </w:r>
          </w:p>
        </w:tc>
      </w:tr>
      <w:tr w:rsidR="001047D5" w:rsidRPr="00EC7A05" w:rsidTr="001047D5">
        <w:trPr>
          <w:trHeight w:val="590"/>
        </w:trPr>
        <w:tc>
          <w:tcPr>
            <w:tcW w:w="10345" w:type="dxa"/>
            <w:gridSpan w:val="6"/>
          </w:tcPr>
          <w:p w:rsidR="001047D5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47D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1047D5" w:rsidRPr="00EC7A05">
              <w:rPr>
                <w:rFonts w:ascii="Candara" w:hAnsi="Candara"/>
              </w:rPr>
              <w:t xml:space="preserve"> Väliovia uusitaan</w:t>
            </w:r>
          </w:p>
        </w:tc>
      </w:tr>
      <w:tr w:rsidR="001047D5" w:rsidRPr="00EC7A05" w:rsidTr="001047D5">
        <w:trPr>
          <w:trHeight w:val="590"/>
        </w:trPr>
        <w:tc>
          <w:tcPr>
            <w:tcW w:w="10345" w:type="dxa"/>
            <w:gridSpan w:val="6"/>
          </w:tcPr>
          <w:p w:rsidR="001047D5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47D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1047D5" w:rsidRPr="00EC7A05">
              <w:rPr>
                <w:rFonts w:ascii="Candara" w:hAnsi="Candara"/>
              </w:rPr>
              <w:t xml:space="preserve"> Uusitaan sähkö- ja heikkovirtatekniikkaa (mittauspöytäkirja), esim. valaisinpistorasiat</w:t>
            </w:r>
          </w:p>
        </w:tc>
      </w:tr>
      <w:tr w:rsidR="001047D5" w:rsidRPr="00EC7A05" w:rsidTr="001047D5">
        <w:trPr>
          <w:trHeight w:val="590"/>
        </w:trPr>
        <w:tc>
          <w:tcPr>
            <w:tcW w:w="10345" w:type="dxa"/>
            <w:gridSpan w:val="6"/>
          </w:tcPr>
          <w:p w:rsidR="001047D5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47D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1047D5" w:rsidRPr="00EC7A05">
              <w:rPr>
                <w:rFonts w:ascii="Candara" w:hAnsi="Candara"/>
              </w:rPr>
              <w:t xml:space="preserve"> Uusitaan raitisilmaven</w:t>
            </w:r>
            <w:r w:rsidR="004C5F24" w:rsidRPr="00EC7A05">
              <w:rPr>
                <w:rFonts w:ascii="Candara" w:hAnsi="Candara"/>
              </w:rPr>
              <w:t>t</w:t>
            </w:r>
            <w:r w:rsidR="001047D5" w:rsidRPr="00EC7A05">
              <w:rPr>
                <w:rFonts w:ascii="Candara" w:hAnsi="Candara"/>
              </w:rPr>
              <w:t>tiilejä huoneis</w:t>
            </w:r>
            <w:r w:rsidR="004C5F24" w:rsidRPr="00EC7A05">
              <w:rPr>
                <w:rFonts w:ascii="Candara" w:hAnsi="Candara"/>
              </w:rPr>
              <w:t>ton sisällä (tyyppihyväksytty malli, huolto-ohjeet)</w:t>
            </w:r>
          </w:p>
        </w:tc>
      </w:tr>
      <w:tr w:rsidR="004C5F24" w:rsidRPr="00EC7A05" w:rsidTr="001047D5">
        <w:trPr>
          <w:trHeight w:val="590"/>
        </w:trPr>
        <w:tc>
          <w:tcPr>
            <w:tcW w:w="10345" w:type="dxa"/>
            <w:gridSpan w:val="6"/>
          </w:tcPr>
          <w:p w:rsidR="004C5F24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5F24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4C5F24" w:rsidRPr="00EC7A05">
              <w:rPr>
                <w:rFonts w:ascii="Candara" w:hAnsi="Candara"/>
              </w:rPr>
              <w:t xml:space="preserve"> Asennetaan turvalukitus (avaimen luovutus 1 kpl huoltoon)</w:t>
            </w:r>
          </w:p>
        </w:tc>
      </w:tr>
      <w:tr w:rsidR="004C5F24" w:rsidRPr="00EC7A05" w:rsidTr="001047D5">
        <w:trPr>
          <w:trHeight w:val="590"/>
        </w:trPr>
        <w:tc>
          <w:tcPr>
            <w:tcW w:w="10345" w:type="dxa"/>
            <w:gridSpan w:val="6"/>
          </w:tcPr>
          <w:p w:rsidR="004C5F24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5F24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4C5F24" w:rsidRPr="00EC7A05">
              <w:rPr>
                <w:rFonts w:ascii="Candara" w:hAnsi="Candara"/>
              </w:rPr>
              <w:t xml:space="preserve"> Asennetaan uudet palovaroittimet (tyyppihyväksytty malli)</w:t>
            </w:r>
          </w:p>
        </w:tc>
      </w:tr>
      <w:tr w:rsidR="004C5F24" w:rsidRPr="00EC7A05" w:rsidTr="001047D5">
        <w:trPr>
          <w:trHeight w:val="590"/>
        </w:trPr>
        <w:tc>
          <w:tcPr>
            <w:tcW w:w="10345" w:type="dxa"/>
            <w:gridSpan w:val="6"/>
          </w:tcPr>
          <w:p w:rsidR="004C5F24" w:rsidRPr="00EC7A05" w:rsidRDefault="00537AAA" w:rsidP="001047D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lastRenderedPageBreak/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5F24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4C5F24" w:rsidRPr="00EC7A05">
              <w:rPr>
                <w:rFonts w:ascii="Candara" w:hAnsi="Candara"/>
              </w:rPr>
              <w:t xml:space="preserve"> Uusitaan parvekkeen/terassin sisäpintoja (päästöluokat M 1, M 2)</w:t>
            </w:r>
          </w:p>
        </w:tc>
      </w:tr>
      <w:tr w:rsidR="004C5F24" w:rsidRPr="00EC7A05" w:rsidTr="001047D5">
        <w:trPr>
          <w:trHeight w:val="590"/>
        </w:trPr>
        <w:tc>
          <w:tcPr>
            <w:tcW w:w="10345" w:type="dxa"/>
            <w:gridSpan w:val="6"/>
          </w:tcPr>
          <w:p w:rsidR="004C5F24" w:rsidRPr="00EC7A05" w:rsidRDefault="004C5F24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Muuta huomioitavaa </w:t>
            </w:r>
            <w:r w:rsidR="00537AAA"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="00537AAA" w:rsidRPr="00EC7A05">
              <w:rPr>
                <w:rFonts w:ascii="Candara" w:hAnsi="Candara"/>
              </w:rPr>
            </w:r>
            <w:r w:rsidR="00537AAA"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537AAA" w:rsidRPr="00EC7A05">
              <w:rPr>
                <w:rFonts w:ascii="Candara" w:hAnsi="Candara"/>
              </w:rPr>
              <w:fldChar w:fldCharType="end"/>
            </w:r>
          </w:p>
        </w:tc>
      </w:tr>
      <w:tr w:rsidR="004C5F24" w:rsidRPr="00EC7A05" w:rsidTr="001047D5">
        <w:trPr>
          <w:trHeight w:val="590"/>
        </w:trPr>
        <w:tc>
          <w:tcPr>
            <w:tcW w:w="10345" w:type="dxa"/>
            <w:gridSpan w:val="6"/>
          </w:tcPr>
          <w:p w:rsidR="004C5F24" w:rsidRPr="00EC7A05" w:rsidRDefault="004C5F24" w:rsidP="00CA3A6C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Mahdollisista tarvittavista vesikatkoista </w:t>
            </w:r>
            <w:r w:rsidR="00196E42" w:rsidRPr="00EC7A05">
              <w:rPr>
                <w:rFonts w:ascii="Candara" w:hAnsi="Candara"/>
              </w:rPr>
              <w:t xml:space="preserve">tulee tehdä </w:t>
            </w:r>
            <w:r w:rsidRPr="00EC7A05">
              <w:rPr>
                <w:rFonts w:ascii="Candara" w:hAnsi="Candara"/>
              </w:rPr>
              <w:t>pyyntö tai il</w:t>
            </w:r>
            <w:r w:rsidR="00485476" w:rsidRPr="00EC7A05">
              <w:rPr>
                <w:rFonts w:ascii="Candara" w:hAnsi="Candara"/>
              </w:rPr>
              <w:t>moitus huoltoyhtiölle ja tiedottaa riittävän ajoissa ilmoitustaululla</w:t>
            </w:r>
            <w:r w:rsidRPr="00EC7A05">
              <w:rPr>
                <w:rFonts w:ascii="Candara" w:hAnsi="Candara"/>
              </w:rPr>
              <w:t>.</w:t>
            </w:r>
          </w:p>
        </w:tc>
      </w:tr>
    </w:tbl>
    <w:p w:rsidR="00C707A8" w:rsidRPr="00EC7A05" w:rsidRDefault="00C707A8" w:rsidP="005E7D0E">
      <w:pPr>
        <w:pStyle w:val="Eivli"/>
        <w:rPr>
          <w:rFonts w:ascii="Candara" w:hAnsi="Candara"/>
        </w:rPr>
      </w:pPr>
    </w:p>
    <w:tbl>
      <w:tblPr>
        <w:tblStyle w:val="TaulukkoRuudukko"/>
        <w:tblW w:w="0" w:type="auto"/>
        <w:tblLook w:val="04A0"/>
      </w:tblPr>
      <w:tblGrid>
        <w:gridCol w:w="1486"/>
        <w:gridCol w:w="554"/>
        <w:gridCol w:w="2850"/>
        <w:gridCol w:w="7"/>
        <w:gridCol w:w="1815"/>
        <w:gridCol w:w="53"/>
        <w:gridCol w:w="6"/>
        <w:gridCol w:w="3650"/>
      </w:tblGrid>
      <w:tr w:rsidR="00466AB7" w:rsidRPr="00EC7A05" w:rsidTr="00CA3A6C">
        <w:trPr>
          <w:trHeight w:val="590"/>
        </w:trPr>
        <w:tc>
          <w:tcPr>
            <w:tcW w:w="10421" w:type="dxa"/>
            <w:gridSpan w:val="8"/>
          </w:tcPr>
          <w:p w:rsidR="00466AB7" w:rsidRPr="00EC7A05" w:rsidRDefault="00466AB7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  <w:b/>
              </w:rPr>
              <w:t>Taloyhtiön edustaja täyttää</w:t>
            </w:r>
          </w:p>
        </w:tc>
      </w:tr>
      <w:tr w:rsidR="001D13C5" w:rsidRPr="00EC7A05" w:rsidTr="00CA3A6C">
        <w:trPr>
          <w:trHeight w:val="590"/>
        </w:trPr>
        <w:tc>
          <w:tcPr>
            <w:tcW w:w="10421" w:type="dxa"/>
            <w:gridSpan w:val="8"/>
          </w:tcPr>
          <w:p w:rsidR="001D13C5" w:rsidRPr="00EC7A05" w:rsidRDefault="001D13C5" w:rsidP="005E7D0E">
            <w:pPr>
              <w:pStyle w:val="Eivli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>Isännöitsijä Jaakko Viiala, puh. 0400 944899, jaakko.viiala@helvi.inet.fi</w:t>
            </w:r>
          </w:p>
        </w:tc>
      </w:tr>
      <w:tr w:rsidR="00E563D3" w:rsidRPr="00EC7A05" w:rsidTr="00E563D3">
        <w:trPr>
          <w:trHeight w:val="590"/>
        </w:trPr>
        <w:tc>
          <w:tcPr>
            <w:tcW w:w="4897" w:type="dxa"/>
            <w:gridSpan w:val="4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Ilmoitus vastaanotettu</w:t>
            </w:r>
          </w:p>
        </w:tc>
        <w:tc>
          <w:tcPr>
            <w:tcW w:w="1815" w:type="dxa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Pvm </w:t>
            </w:r>
          </w:p>
        </w:tc>
        <w:tc>
          <w:tcPr>
            <w:tcW w:w="3709" w:type="dxa"/>
            <w:gridSpan w:val="3"/>
          </w:tcPr>
          <w:p w:rsidR="00E563D3" w:rsidRPr="00EC7A05" w:rsidRDefault="00537AAA" w:rsidP="00E563D3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bookmarkStart w:id="30" w:name="Teksti19"/>
            <w:r w:rsidR="00E563D3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30"/>
          </w:p>
        </w:tc>
      </w:tr>
      <w:tr w:rsidR="00E563D3" w:rsidRPr="00EC7A05" w:rsidTr="00E563D3">
        <w:trPr>
          <w:trHeight w:val="590"/>
        </w:trPr>
        <w:tc>
          <w:tcPr>
            <w:tcW w:w="4890" w:type="dxa"/>
            <w:gridSpan w:val="3"/>
          </w:tcPr>
          <w:p w:rsidR="00E563D3" w:rsidRPr="00EC7A05" w:rsidRDefault="00E563D3" w:rsidP="001D13C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 xml:space="preserve">Toimenpiteelle myönnetty lupa </w:t>
            </w:r>
          </w:p>
        </w:tc>
        <w:tc>
          <w:tcPr>
            <w:tcW w:w="1822" w:type="dxa"/>
            <w:gridSpan w:val="2"/>
          </w:tcPr>
          <w:p w:rsidR="00E563D3" w:rsidRPr="00EC7A05" w:rsidRDefault="00E563D3" w:rsidP="001D13C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Pvm</w:t>
            </w:r>
          </w:p>
        </w:tc>
        <w:tc>
          <w:tcPr>
            <w:tcW w:w="3709" w:type="dxa"/>
            <w:gridSpan w:val="3"/>
          </w:tcPr>
          <w:p w:rsidR="00E563D3" w:rsidRPr="00EC7A05" w:rsidRDefault="00537AAA" w:rsidP="00E563D3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1D13C5" w:rsidRPr="00EC7A05" w:rsidTr="001D13C5">
        <w:trPr>
          <w:trHeight w:val="590"/>
        </w:trPr>
        <w:tc>
          <w:tcPr>
            <w:tcW w:w="10421" w:type="dxa"/>
            <w:gridSpan w:val="8"/>
          </w:tcPr>
          <w:p w:rsidR="001D13C5" w:rsidRPr="00EC7A05" w:rsidRDefault="00537AAA" w:rsidP="001D13C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Valinta12"/>
            <w:r w:rsidR="001D13C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31"/>
            <w:r w:rsidR="001D13C5" w:rsidRPr="00EC7A05">
              <w:rPr>
                <w:rFonts w:ascii="Candara" w:hAnsi="Candara"/>
              </w:rPr>
              <w:t xml:space="preserve"> Rakennus- tai toimenpide lupa tarvitaan viranomaiselta</w:t>
            </w:r>
          </w:p>
        </w:tc>
      </w:tr>
      <w:tr w:rsidR="001D13C5" w:rsidRPr="00EC7A05" w:rsidTr="001D13C5">
        <w:trPr>
          <w:trHeight w:val="590"/>
        </w:trPr>
        <w:tc>
          <w:tcPr>
            <w:tcW w:w="1486" w:type="dxa"/>
          </w:tcPr>
          <w:p w:rsidR="001D13C5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13C5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1D13C5" w:rsidRPr="00EC7A05">
              <w:rPr>
                <w:rFonts w:ascii="Candara" w:hAnsi="Candara"/>
              </w:rPr>
              <w:t xml:space="preserve"> Taloyhtiön valvoja </w:t>
            </w:r>
          </w:p>
        </w:tc>
        <w:tc>
          <w:tcPr>
            <w:tcW w:w="3411" w:type="dxa"/>
            <w:gridSpan w:val="3"/>
          </w:tcPr>
          <w:p w:rsidR="001D13C5" w:rsidRPr="00EC7A05" w:rsidRDefault="00537AAA" w:rsidP="001D13C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9"/>
                  <w:enabled/>
                  <w:calcOnExit w:val="0"/>
                  <w:textInput>
                    <w:maxLength w:val="5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874" w:type="dxa"/>
            <w:gridSpan w:val="3"/>
          </w:tcPr>
          <w:p w:rsidR="001D13C5" w:rsidRPr="00EC7A05" w:rsidRDefault="001D13C5" w:rsidP="001D13C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Puh.</w:t>
            </w:r>
          </w:p>
        </w:tc>
        <w:tc>
          <w:tcPr>
            <w:tcW w:w="3650" w:type="dxa"/>
          </w:tcPr>
          <w:p w:rsidR="001D13C5" w:rsidRPr="00EC7A05" w:rsidRDefault="00537AAA" w:rsidP="001D13C5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1D13C5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1D13C5" w:rsidRPr="00EC7A05">
              <w:rPr>
                <w:rFonts w:ascii="Candara"/>
                <w:noProof/>
              </w:rPr>
              <w:t> </w:t>
            </w:r>
            <w:r w:rsidR="001D13C5" w:rsidRPr="00EC7A05">
              <w:rPr>
                <w:rFonts w:ascii="Candara"/>
                <w:noProof/>
              </w:rPr>
              <w:t> </w:t>
            </w:r>
            <w:r w:rsidR="001D13C5" w:rsidRPr="00EC7A05">
              <w:rPr>
                <w:rFonts w:ascii="Candara"/>
                <w:noProof/>
              </w:rPr>
              <w:t> </w:t>
            </w:r>
            <w:r w:rsidR="001D13C5" w:rsidRPr="00EC7A05">
              <w:rPr>
                <w:rFonts w:ascii="Candara"/>
                <w:noProof/>
              </w:rPr>
              <w:t> </w:t>
            </w:r>
            <w:r w:rsidR="001D13C5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466AB7" w:rsidRPr="00EC7A05" w:rsidTr="00CA3A6C">
        <w:trPr>
          <w:trHeight w:val="590"/>
        </w:trPr>
        <w:tc>
          <w:tcPr>
            <w:tcW w:w="2040" w:type="dxa"/>
            <w:gridSpan w:val="2"/>
          </w:tcPr>
          <w:p w:rsidR="00466AB7" w:rsidRPr="00EC7A05" w:rsidRDefault="00466AB7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Valvojan Sähköpostiosoite</w:t>
            </w:r>
          </w:p>
        </w:tc>
        <w:tc>
          <w:tcPr>
            <w:tcW w:w="8381" w:type="dxa"/>
            <w:gridSpan w:val="6"/>
          </w:tcPr>
          <w:p w:rsidR="00466AB7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466AB7" w:rsidRPr="00EC7A05" w:rsidTr="00466AB7">
        <w:trPr>
          <w:trHeight w:val="590"/>
        </w:trPr>
        <w:tc>
          <w:tcPr>
            <w:tcW w:w="2040" w:type="dxa"/>
            <w:gridSpan w:val="2"/>
          </w:tcPr>
          <w:p w:rsidR="00466AB7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</w:instrText>
            </w:r>
            <w:bookmarkStart w:id="32" w:name="Valinta13"/>
            <w:r w:rsidR="00E563D3" w:rsidRPr="00EC7A05">
              <w:rPr>
                <w:rFonts w:ascii="Candara" w:hAnsi="Candara"/>
              </w:rPr>
              <w:instrText xml:space="preserve">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bookmarkEnd w:id="32"/>
            <w:r w:rsidR="00E563D3" w:rsidRPr="00EC7A05">
              <w:rPr>
                <w:rFonts w:ascii="Candara" w:hAnsi="Candara"/>
              </w:rPr>
              <w:t xml:space="preserve"> Katselmus</w:t>
            </w:r>
          </w:p>
        </w:tc>
        <w:tc>
          <w:tcPr>
            <w:tcW w:w="2850" w:type="dxa"/>
          </w:tcPr>
          <w:p w:rsidR="00466AB7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20"/>
                  <w:enabled/>
                  <w:calcOnExit w:val="0"/>
                  <w:textInput>
                    <w:maxLength w:val="30"/>
                    <w:format w:val="Ensimmäinen kirjain isolla"/>
                  </w:textInput>
                </w:ffData>
              </w:fldChar>
            </w:r>
            <w:bookmarkStart w:id="33" w:name="Teksti20"/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  <w:bookmarkEnd w:id="33"/>
          </w:p>
        </w:tc>
        <w:tc>
          <w:tcPr>
            <w:tcW w:w="1875" w:type="dxa"/>
            <w:gridSpan w:val="3"/>
          </w:tcPr>
          <w:p w:rsidR="00466AB7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Pvm</w:t>
            </w:r>
          </w:p>
        </w:tc>
        <w:tc>
          <w:tcPr>
            <w:tcW w:w="3656" w:type="dxa"/>
            <w:gridSpan w:val="2"/>
          </w:tcPr>
          <w:p w:rsidR="00466AB7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E563D3" w:rsidRPr="00EC7A05" w:rsidTr="00466AB7">
        <w:trPr>
          <w:trHeight w:val="590"/>
        </w:trPr>
        <w:tc>
          <w:tcPr>
            <w:tcW w:w="2040" w:type="dxa"/>
            <w:gridSpan w:val="2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E563D3" w:rsidRPr="00EC7A05">
              <w:rPr>
                <w:rFonts w:ascii="Candara" w:hAnsi="Candara"/>
              </w:rPr>
              <w:t xml:space="preserve"> Katselmus</w:t>
            </w:r>
          </w:p>
        </w:tc>
        <w:tc>
          <w:tcPr>
            <w:tcW w:w="2850" w:type="dxa"/>
          </w:tcPr>
          <w:p w:rsidR="00E563D3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20"/>
                  <w:enabled/>
                  <w:calcOnExit w:val="0"/>
                  <w:textInput>
                    <w:maxLength w:val="3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875" w:type="dxa"/>
            <w:gridSpan w:val="3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Pvm</w:t>
            </w:r>
          </w:p>
        </w:tc>
        <w:tc>
          <w:tcPr>
            <w:tcW w:w="3656" w:type="dxa"/>
            <w:gridSpan w:val="2"/>
          </w:tcPr>
          <w:p w:rsidR="00E563D3" w:rsidRPr="00EC7A05" w:rsidRDefault="00537AAA" w:rsidP="00684201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="00684201" w:rsidRPr="00EC7A05">
              <w:rPr>
                <w:rFonts w:ascii="Candara"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E563D3" w:rsidRPr="00EC7A05" w:rsidTr="00466AB7">
        <w:trPr>
          <w:trHeight w:val="590"/>
        </w:trPr>
        <w:tc>
          <w:tcPr>
            <w:tcW w:w="2040" w:type="dxa"/>
            <w:gridSpan w:val="2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E563D3" w:rsidRPr="00EC7A05">
              <w:rPr>
                <w:rFonts w:ascii="Candara" w:hAnsi="Candara"/>
              </w:rPr>
              <w:t xml:space="preserve"> Katselmus</w:t>
            </w:r>
          </w:p>
        </w:tc>
        <w:tc>
          <w:tcPr>
            <w:tcW w:w="2850" w:type="dxa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20"/>
                  <w:enabled/>
                  <w:calcOnExit w:val="0"/>
                  <w:textInput>
                    <w:maxLength w:val="3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875" w:type="dxa"/>
            <w:gridSpan w:val="3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Pvm</w:t>
            </w:r>
          </w:p>
        </w:tc>
        <w:tc>
          <w:tcPr>
            <w:tcW w:w="3656" w:type="dxa"/>
            <w:gridSpan w:val="2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E563D3" w:rsidRPr="00EC7A05" w:rsidTr="00466AB7">
        <w:trPr>
          <w:trHeight w:val="590"/>
        </w:trPr>
        <w:tc>
          <w:tcPr>
            <w:tcW w:w="2040" w:type="dxa"/>
            <w:gridSpan w:val="2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E563D3" w:rsidRPr="00EC7A05">
              <w:rPr>
                <w:rFonts w:ascii="Candara" w:hAnsi="Candara"/>
              </w:rPr>
              <w:t xml:space="preserve"> Katselmus</w:t>
            </w:r>
          </w:p>
        </w:tc>
        <w:tc>
          <w:tcPr>
            <w:tcW w:w="2850" w:type="dxa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875" w:type="dxa"/>
            <w:gridSpan w:val="3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Pvm</w:t>
            </w:r>
          </w:p>
        </w:tc>
        <w:tc>
          <w:tcPr>
            <w:tcW w:w="3656" w:type="dxa"/>
            <w:gridSpan w:val="2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E563D3" w:rsidRPr="00EC7A05" w:rsidTr="00466AB7">
        <w:trPr>
          <w:trHeight w:val="590"/>
        </w:trPr>
        <w:tc>
          <w:tcPr>
            <w:tcW w:w="2040" w:type="dxa"/>
            <w:gridSpan w:val="2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FORMCHECKBOX </w:instrText>
            </w:r>
            <w:r>
              <w:rPr>
                <w:rFonts w:ascii="Candara" w:hAnsi="Candara"/>
              </w:rPr>
            </w:r>
            <w:r>
              <w:rPr>
                <w:rFonts w:ascii="Candara" w:hAnsi="Candara"/>
              </w:rPr>
              <w:fldChar w:fldCharType="separate"/>
            </w:r>
            <w:r w:rsidRPr="00EC7A05">
              <w:rPr>
                <w:rFonts w:ascii="Candara" w:hAnsi="Candara"/>
              </w:rPr>
              <w:fldChar w:fldCharType="end"/>
            </w:r>
            <w:r w:rsidR="00E563D3" w:rsidRPr="00EC7A05">
              <w:rPr>
                <w:rFonts w:ascii="Candara" w:hAnsi="Candara"/>
              </w:rPr>
              <w:t xml:space="preserve"> Katselmus</w:t>
            </w:r>
          </w:p>
        </w:tc>
        <w:tc>
          <w:tcPr>
            <w:tcW w:w="2850" w:type="dxa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20"/>
                  <w:enabled/>
                  <w:calcOnExit w:val="0"/>
                  <w:textInput>
                    <w:maxLength w:val="30"/>
                    <w:format w:val="Ensimmäinen kirjain isolla"/>
                  </w:textInput>
                </w:ffData>
              </w:fldChar>
            </w:r>
            <w:r w:rsidR="00F67D07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="00F67D07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  <w:tc>
          <w:tcPr>
            <w:tcW w:w="1875" w:type="dxa"/>
            <w:gridSpan w:val="3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Pvm</w:t>
            </w:r>
          </w:p>
        </w:tc>
        <w:tc>
          <w:tcPr>
            <w:tcW w:w="3656" w:type="dxa"/>
            <w:gridSpan w:val="2"/>
          </w:tcPr>
          <w:p w:rsidR="00E563D3" w:rsidRPr="00EC7A05" w:rsidRDefault="00537AAA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  <w:format w:val="d.M.yyyy"/>
                  </w:textInput>
                </w:ffData>
              </w:fldChar>
            </w:r>
            <w:r w:rsidR="00E563D3" w:rsidRPr="00EC7A05">
              <w:rPr>
                <w:rFonts w:ascii="Candara" w:hAnsi="Candara"/>
              </w:rPr>
              <w:instrText xml:space="preserve"> FORMTEXT </w:instrText>
            </w:r>
            <w:r w:rsidRPr="00EC7A05">
              <w:rPr>
                <w:rFonts w:ascii="Candara" w:hAnsi="Candara"/>
              </w:rPr>
            </w:r>
            <w:r w:rsidRPr="00EC7A05">
              <w:rPr>
                <w:rFonts w:ascii="Candara" w:hAnsi="Candara"/>
              </w:rPr>
              <w:fldChar w:fldCharType="separate"/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="00E563D3" w:rsidRPr="00EC7A05">
              <w:rPr>
                <w:rFonts w:ascii="Candara"/>
                <w:noProof/>
              </w:rPr>
              <w:t> </w:t>
            </w:r>
            <w:r w:rsidRPr="00EC7A05">
              <w:rPr>
                <w:rFonts w:ascii="Candara" w:hAnsi="Candara"/>
              </w:rPr>
              <w:fldChar w:fldCharType="end"/>
            </w:r>
          </w:p>
        </w:tc>
      </w:tr>
      <w:tr w:rsidR="00E563D3" w:rsidRPr="00EC7A05" w:rsidTr="00CA3A6C">
        <w:trPr>
          <w:trHeight w:val="590"/>
        </w:trPr>
        <w:tc>
          <w:tcPr>
            <w:tcW w:w="10421" w:type="dxa"/>
            <w:gridSpan w:val="8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  <w:b/>
              </w:rPr>
              <w:t>Taloyhtiön edustajan allekirjoitus</w:t>
            </w:r>
          </w:p>
        </w:tc>
      </w:tr>
      <w:tr w:rsidR="00E563D3" w:rsidRPr="00EC7A05" w:rsidTr="00466AB7">
        <w:trPr>
          <w:trHeight w:val="590"/>
        </w:trPr>
        <w:tc>
          <w:tcPr>
            <w:tcW w:w="2040" w:type="dxa"/>
            <w:gridSpan w:val="2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Paikka ja aika</w:t>
            </w:r>
          </w:p>
        </w:tc>
        <w:tc>
          <w:tcPr>
            <w:tcW w:w="2850" w:type="dxa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</w:p>
        </w:tc>
        <w:tc>
          <w:tcPr>
            <w:tcW w:w="1875" w:type="dxa"/>
            <w:gridSpan w:val="3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Pvm</w:t>
            </w:r>
          </w:p>
        </w:tc>
        <w:tc>
          <w:tcPr>
            <w:tcW w:w="3656" w:type="dxa"/>
            <w:gridSpan w:val="2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</w:p>
        </w:tc>
      </w:tr>
      <w:tr w:rsidR="00E563D3" w:rsidRPr="00EC7A05" w:rsidTr="00466AB7">
        <w:trPr>
          <w:trHeight w:val="590"/>
        </w:trPr>
        <w:tc>
          <w:tcPr>
            <w:tcW w:w="2040" w:type="dxa"/>
            <w:gridSpan w:val="2"/>
          </w:tcPr>
          <w:p w:rsidR="00E563D3" w:rsidRPr="00EC7A05" w:rsidRDefault="00D84CD9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Allekirjoitus</w:t>
            </w:r>
          </w:p>
        </w:tc>
        <w:tc>
          <w:tcPr>
            <w:tcW w:w="2850" w:type="dxa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</w:p>
        </w:tc>
        <w:tc>
          <w:tcPr>
            <w:tcW w:w="1875" w:type="dxa"/>
            <w:gridSpan w:val="3"/>
          </w:tcPr>
          <w:p w:rsidR="00E563D3" w:rsidRPr="00EC7A05" w:rsidRDefault="00D84CD9" w:rsidP="005E7D0E">
            <w:pPr>
              <w:pStyle w:val="Eivli"/>
              <w:rPr>
                <w:rFonts w:ascii="Candara" w:hAnsi="Candara"/>
              </w:rPr>
            </w:pPr>
            <w:r w:rsidRPr="00EC7A05">
              <w:rPr>
                <w:rFonts w:ascii="Candara" w:hAnsi="Candara"/>
              </w:rPr>
              <w:t>Nimenselvennys</w:t>
            </w:r>
          </w:p>
        </w:tc>
        <w:tc>
          <w:tcPr>
            <w:tcW w:w="3656" w:type="dxa"/>
            <w:gridSpan w:val="2"/>
          </w:tcPr>
          <w:p w:rsidR="00E563D3" w:rsidRPr="00EC7A05" w:rsidRDefault="00E563D3" w:rsidP="005E7D0E">
            <w:pPr>
              <w:pStyle w:val="Eivli"/>
              <w:rPr>
                <w:rFonts w:ascii="Candara" w:hAnsi="Candara"/>
              </w:rPr>
            </w:pPr>
          </w:p>
        </w:tc>
      </w:tr>
      <w:tr w:rsidR="00F00F02" w:rsidRPr="00EC7A05" w:rsidTr="00F00F02">
        <w:trPr>
          <w:trHeight w:val="590"/>
        </w:trPr>
        <w:tc>
          <w:tcPr>
            <w:tcW w:w="10421" w:type="dxa"/>
            <w:gridSpan w:val="8"/>
            <w:vAlign w:val="center"/>
          </w:tcPr>
          <w:p w:rsidR="00F00F02" w:rsidRPr="00EC7A05" w:rsidRDefault="00F00F02" w:rsidP="00F00F02">
            <w:pPr>
              <w:pStyle w:val="Eivli"/>
              <w:jc w:val="center"/>
              <w:rPr>
                <w:rFonts w:ascii="Candara" w:hAnsi="Candara"/>
                <w:b/>
              </w:rPr>
            </w:pPr>
            <w:r w:rsidRPr="00EC7A05">
              <w:rPr>
                <w:rFonts w:ascii="Candara" w:hAnsi="Candara"/>
                <w:b/>
              </w:rPr>
              <w:t>Huom. Valvonta ja katselmuskustannuksista vastaa korjaustyön tilaaja (osakas).</w:t>
            </w:r>
          </w:p>
        </w:tc>
      </w:tr>
      <w:tr w:rsidR="00892ABC" w:rsidRPr="00EC7A05" w:rsidTr="00F00F02">
        <w:trPr>
          <w:trHeight w:val="590"/>
        </w:trPr>
        <w:tc>
          <w:tcPr>
            <w:tcW w:w="10421" w:type="dxa"/>
            <w:gridSpan w:val="8"/>
            <w:vAlign w:val="center"/>
          </w:tcPr>
          <w:p w:rsidR="00892ABC" w:rsidRPr="00EC7A05" w:rsidRDefault="00892ABC" w:rsidP="00F00F02">
            <w:pPr>
              <w:pStyle w:val="Eivli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Lähetä allekirjoitettu muutostyöilmoitus joko skannattuna sähköpostitse osoitteeseen </w:t>
            </w:r>
            <w:hyperlink r:id="rId8" w:history="1">
              <w:r w:rsidRPr="00CE7155">
                <w:rPr>
                  <w:rStyle w:val="Hyperlinkki"/>
                  <w:rFonts w:ascii="Candara" w:hAnsi="Candara"/>
                  <w:b/>
                </w:rPr>
                <w:t>toimisto@helvi.fi</w:t>
              </w:r>
            </w:hyperlink>
            <w:r>
              <w:rPr>
                <w:rFonts w:ascii="Candara" w:hAnsi="Candara"/>
                <w:b/>
              </w:rPr>
              <w:t xml:space="preserve"> tai postitse osoitteeseen Isännöitsijätoimisto H &amp; J Viiala, Kaupinkalliontie 3, LT, katutaso, 02100 Espoo</w:t>
            </w:r>
          </w:p>
        </w:tc>
      </w:tr>
    </w:tbl>
    <w:p w:rsidR="00C707A8" w:rsidRPr="00EC7A05" w:rsidRDefault="00C707A8" w:rsidP="005E7D0E">
      <w:pPr>
        <w:pStyle w:val="Eivli"/>
        <w:rPr>
          <w:rFonts w:ascii="Candara" w:hAnsi="Candara"/>
        </w:rPr>
      </w:pPr>
    </w:p>
    <w:sectPr w:rsidR="00C707A8" w:rsidRPr="00EC7A05" w:rsidSect="00F40AB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1134" w:header="1021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60A" w:rsidRDefault="0050360A" w:rsidP="00EB45B6">
      <w:pPr>
        <w:spacing w:after="0" w:line="240" w:lineRule="auto"/>
      </w:pPr>
      <w:r>
        <w:separator/>
      </w:r>
    </w:p>
  </w:endnote>
  <w:endnote w:type="continuationSeparator" w:id="0">
    <w:p w:rsidR="0050360A" w:rsidRDefault="0050360A" w:rsidP="00EB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F5D" w:rsidRDefault="00486F5D" w:rsidP="00F40AB4">
    <w:pPr>
      <w:pStyle w:val="Alatunniste"/>
      <w:rPr>
        <w:szCs w:val="16"/>
        <w:shd w:val="clear" w:color="auto" w:fill="FFFFFF"/>
      </w:rPr>
    </w:pPr>
  </w:p>
  <w:p w:rsidR="00486F5D" w:rsidRDefault="00486F5D" w:rsidP="00F40AB4">
    <w:pPr>
      <w:pStyle w:val="Alatunniste"/>
      <w:rPr>
        <w:szCs w:val="16"/>
        <w:shd w:val="clear" w:color="auto" w:fill="FFFFFF"/>
      </w:rPr>
    </w:pPr>
  </w:p>
  <w:p w:rsidR="00486F5D" w:rsidRDefault="00486F5D" w:rsidP="00F40AB4">
    <w:pPr>
      <w:pStyle w:val="Alatunniste"/>
      <w:rPr>
        <w:szCs w:val="16"/>
        <w:shd w:val="clear" w:color="auto" w:fill="FFFFFF"/>
      </w:rPr>
    </w:pPr>
  </w:p>
  <w:p w:rsidR="00486F5D" w:rsidRDefault="00486F5D" w:rsidP="00F40AB4">
    <w:pPr>
      <w:pStyle w:val="Alatunniste"/>
      <w:rPr>
        <w:szCs w:val="16"/>
        <w:shd w:val="clear" w:color="auto" w:fill="FFFFFF"/>
      </w:rPr>
    </w:pPr>
  </w:p>
  <w:p w:rsidR="00486F5D" w:rsidRPr="00F40AB4" w:rsidRDefault="00486F5D" w:rsidP="00F40AB4">
    <w:pPr>
      <w:pStyle w:val="Alatunniste"/>
      <w:rPr>
        <w:szCs w:val="16"/>
        <w:shd w:val="clear" w:color="auto" w:fill="FFFFFF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F5D" w:rsidRDefault="00537AAA" w:rsidP="00F40AB4">
    <w:pPr>
      <w:pStyle w:val="Alatunniste"/>
      <w:rPr>
        <w:rFonts w:ascii="Candara" w:hAnsi="Candara" w:cs="Arial"/>
        <w:color w:val="555555"/>
        <w:sz w:val="16"/>
        <w:szCs w:val="16"/>
        <w:shd w:val="clear" w:color="auto" w:fill="FFFFFF"/>
      </w:rPr>
    </w:pPr>
    <w:r w:rsidRPr="00537AAA">
      <w:rPr>
        <w:noProof/>
        <w:lang w:eastAsia="fi-FI"/>
      </w:rPr>
      <w:pict>
        <v:line id="Suora yhdysviiva 4" o:spid="_x0000_s4098" style="position:absolute;z-index:251660288;visibility:visible;mso-wrap-distance-top:-6e-5mm;mso-wrap-distance-bottom:-6e-5mm" from=".25pt,1.05pt" to="497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" strokecolor="#558ed5">
          <v:stroke dashstyle="1 1" endcap="round"/>
          <o:lock v:ext="edit" shapetype="f"/>
        </v:line>
      </w:pict>
    </w:r>
  </w:p>
  <w:p w:rsidR="00486F5D" w:rsidRDefault="00EC7A05" w:rsidP="00F40AB4">
    <w:pPr>
      <w:pStyle w:val="Alatunniste"/>
      <w:jc w:val="center"/>
      <w:rPr>
        <w:rFonts w:ascii="Candara" w:hAnsi="Candara" w:cs="Arial"/>
        <w:color w:val="555555"/>
        <w:sz w:val="16"/>
        <w:szCs w:val="16"/>
        <w:shd w:val="clear" w:color="auto" w:fill="FFFFFF"/>
      </w:rPr>
    </w:pPr>
    <w:r>
      <w:rPr>
        <w:rFonts w:ascii="Candara" w:hAnsi="Candara" w:cs="Arial"/>
        <w:color w:val="000000"/>
        <w:sz w:val="16"/>
        <w:szCs w:val="16"/>
        <w:shd w:val="clear" w:color="auto" w:fill="FFFFFF"/>
      </w:rPr>
      <w:t>Kaupinkalliontie 3, LT, katutaso, 02100</w:t>
    </w:r>
    <w:r w:rsidR="00486F5D" w:rsidRPr="00A25A40">
      <w:rPr>
        <w:rFonts w:ascii="Candara" w:hAnsi="Candara" w:cs="Arial"/>
        <w:color w:val="000000"/>
        <w:sz w:val="16"/>
        <w:szCs w:val="16"/>
        <w:shd w:val="clear" w:color="auto" w:fill="FFFFFF"/>
      </w:rPr>
      <w:t xml:space="preserve"> Espoo | </w:t>
    </w:r>
    <w:r w:rsidR="00486F5D" w:rsidRPr="00A25A40">
      <w:rPr>
        <w:rFonts w:ascii="Candara" w:hAnsi="Candara" w:cs="Arial"/>
        <w:color w:val="000000"/>
        <w:sz w:val="14"/>
        <w:szCs w:val="16"/>
        <w:shd w:val="clear" w:color="auto" w:fill="FFFFFF"/>
      </w:rPr>
      <w:t>PUHELIN</w:t>
    </w:r>
    <w:r w:rsidR="00486F5D">
      <w:rPr>
        <w:rFonts w:ascii="Candara" w:hAnsi="Candara" w:cs="Arial"/>
        <w:color w:val="000000"/>
        <w:sz w:val="16"/>
        <w:szCs w:val="16"/>
        <w:shd w:val="clear" w:color="auto" w:fill="FFFFFF"/>
      </w:rPr>
      <w:t xml:space="preserve"> 0400 949 002</w:t>
    </w:r>
    <w:r w:rsidR="00486F5D" w:rsidRPr="00A25A40">
      <w:rPr>
        <w:rFonts w:ascii="Candara" w:hAnsi="Candara" w:cs="Arial"/>
        <w:color w:val="000000"/>
        <w:sz w:val="16"/>
        <w:szCs w:val="16"/>
        <w:shd w:val="clear" w:color="auto" w:fill="FFFFFF"/>
      </w:rPr>
      <w:t xml:space="preserve">| </w:t>
    </w:r>
    <w:r w:rsidR="00486F5D" w:rsidRPr="00A25A40">
      <w:rPr>
        <w:rFonts w:ascii="Candara" w:hAnsi="Candara" w:cs="Arial"/>
        <w:color w:val="000000"/>
        <w:sz w:val="14"/>
        <w:szCs w:val="16"/>
        <w:shd w:val="clear" w:color="auto" w:fill="FFFFFF"/>
      </w:rPr>
      <w:t>S-POSTI</w:t>
    </w:r>
    <w:r w:rsidR="00486F5D" w:rsidRPr="00A25A40">
      <w:rPr>
        <w:rFonts w:ascii="Candara" w:hAnsi="Candara" w:cs="Arial"/>
        <w:color w:val="000000"/>
        <w:sz w:val="16"/>
        <w:szCs w:val="16"/>
        <w:shd w:val="clear" w:color="auto" w:fill="FFFFFF"/>
      </w:rPr>
      <w:t xml:space="preserve"> </w:t>
    </w:r>
    <w:r w:rsidR="00486F5D">
      <w:rPr>
        <w:rFonts w:ascii="Candara" w:hAnsi="Candara" w:cs="Arial"/>
        <w:sz w:val="16"/>
        <w:szCs w:val="16"/>
        <w:shd w:val="clear" w:color="auto" w:fill="FFFFFF"/>
      </w:rPr>
      <w:t>toimisto</w:t>
    </w:r>
    <w:r w:rsidR="00486F5D" w:rsidRPr="00A25A40">
      <w:rPr>
        <w:rFonts w:ascii="Candara" w:hAnsi="Candara" w:cs="Arial"/>
        <w:color w:val="000000"/>
        <w:sz w:val="16"/>
        <w:szCs w:val="16"/>
        <w:shd w:val="clear" w:color="auto" w:fill="FFFFFF"/>
      </w:rPr>
      <w:t xml:space="preserve">@helvi.fi | </w:t>
    </w:r>
    <w:r w:rsidR="00486F5D">
      <w:rPr>
        <w:rFonts w:ascii="Candara" w:hAnsi="Candara" w:cs="Arial"/>
        <w:sz w:val="16"/>
        <w:szCs w:val="16"/>
        <w:shd w:val="clear" w:color="auto" w:fill="FFFFFF"/>
      </w:rPr>
      <w:t>Y-TUNNUS</w:t>
    </w:r>
    <w:r w:rsidR="00486F5D" w:rsidRPr="00941A1F">
      <w:rPr>
        <w:rFonts w:ascii="Candara" w:hAnsi="Candara" w:cs="Arial"/>
        <w:sz w:val="16"/>
        <w:szCs w:val="16"/>
        <w:shd w:val="clear" w:color="auto" w:fill="FFFFFF"/>
      </w:rPr>
      <w:t xml:space="preserve"> 1762997-2</w:t>
    </w:r>
    <w:r w:rsidR="00486F5D">
      <w:rPr>
        <w:rFonts w:ascii="Candara" w:hAnsi="Candara" w:cs="Arial"/>
        <w:color w:val="555555"/>
        <w:sz w:val="16"/>
        <w:szCs w:val="16"/>
        <w:shd w:val="clear" w:color="auto" w:fill="FFFFFF"/>
      </w:rPr>
      <w:br/>
    </w:r>
    <w:r w:rsidR="00486F5D">
      <w:rPr>
        <w:noProof/>
        <w:lang w:eastAsia="fi-FI"/>
      </w:rPr>
      <w:drawing>
        <wp:inline distT="0" distB="0" distL="0" distR="0">
          <wp:extent cx="400050" cy="400050"/>
          <wp:effectExtent l="0" t="0" r="0" b="0"/>
          <wp:docPr id="4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6F5D" w:rsidRPr="001838EC" w:rsidRDefault="00486F5D" w:rsidP="00F40AB4">
    <w:pPr>
      <w:pStyle w:val="Alatunniste"/>
      <w:spacing w:before="40"/>
      <w:jc w:val="center"/>
      <w:rPr>
        <w:rFonts w:ascii="Candara" w:hAnsi="Candara" w:cs="Arial"/>
        <w:color w:val="555555"/>
        <w:sz w:val="16"/>
        <w:szCs w:val="16"/>
        <w:shd w:val="clear" w:color="auto" w:fill="FFFFFF"/>
      </w:rPr>
    </w:pPr>
    <w:r w:rsidRPr="00A25A40">
      <w:rPr>
        <w:rFonts w:ascii="Candara" w:hAnsi="Candara" w:cs="Arial"/>
        <w:b/>
        <w:color w:val="548DD4"/>
        <w:spacing w:val="20"/>
        <w:sz w:val="16"/>
        <w:szCs w:val="16"/>
        <w:shd w:val="clear" w:color="auto" w:fill="FFFFFF"/>
      </w:rPr>
      <w:t>WWW.HELVI.FI</w:t>
    </w:r>
  </w:p>
  <w:p w:rsidR="00486F5D" w:rsidRDefault="00486F5D">
    <w:pPr>
      <w:pStyle w:val="Alatunnist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60A" w:rsidRDefault="0050360A" w:rsidP="00EB45B6">
      <w:pPr>
        <w:spacing w:after="0" w:line="240" w:lineRule="auto"/>
      </w:pPr>
      <w:r>
        <w:separator/>
      </w:r>
    </w:p>
  </w:footnote>
  <w:footnote w:type="continuationSeparator" w:id="0">
    <w:p w:rsidR="0050360A" w:rsidRDefault="0050360A" w:rsidP="00EB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F5D" w:rsidRPr="00EC7A05" w:rsidRDefault="00486F5D" w:rsidP="00B45311">
    <w:pPr>
      <w:pStyle w:val="Eivli"/>
      <w:rPr>
        <w:rFonts w:ascii="Candara" w:hAnsi="Candara"/>
      </w:rPr>
    </w:pPr>
    <w:r>
      <w:tab/>
    </w:r>
    <w:r>
      <w:tab/>
    </w:r>
    <w:r>
      <w:tab/>
    </w:r>
    <w:r>
      <w:tab/>
    </w:r>
    <w:r>
      <w:tab/>
    </w:r>
    <w:r w:rsidRPr="00EC7A05">
      <w:rPr>
        <w:rFonts w:ascii="Candara" w:hAnsi="Candara"/>
      </w:rPr>
      <w:t xml:space="preserve">                          Muutostyöilmoitus</w:t>
    </w:r>
  </w:p>
  <w:p w:rsidR="00486F5D" w:rsidRPr="00EC7A05" w:rsidRDefault="00486F5D" w:rsidP="00B45311">
    <w:pPr>
      <w:pStyle w:val="Yltunniste"/>
      <w:tabs>
        <w:tab w:val="clear" w:pos="4819"/>
        <w:tab w:val="clear" w:pos="9638"/>
        <w:tab w:val="left" w:pos="5216"/>
        <w:tab w:val="left" w:pos="7825"/>
        <w:tab w:val="left" w:pos="9129"/>
      </w:tabs>
      <w:rPr>
        <w:rFonts w:ascii="Candara" w:hAnsi="Candara"/>
      </w:rPr>
    </w:pPr>
    <w:r w:rsidRPr="00EC7A05">
      <w:rPr>
        <w:rFonts w:ascii="Candara" w:hAnsi="Candara"/>
      </w:rPr>
      <w:tab/>
    </w:r>
    <w:r w:rsidRPr="00EC7A05">
      <w:rPr>
        <w:rFonts w:ascii="Candara" w:hAnsi="Candara"/>
      </w:rPr>
      <w:tab/>
    </w:r>
    <w:r w:rsidRPr="00EC7A05">
      <w:rPr>
        <w:rFonts w:ascii="Candara" w:hAnsi="Candara"/>
      </w:rPr>
      <w:tab/>
    </w:r>
    <w:r w:rsidR="00537AAA" w:rsidRPr="00EC7A05">
      <w:rPr>
        <w:rFonts w:ascii="Candara" w:hAnsi="Candara"/>
      </w:rPr>
      <w:fldChar w:fldCharType="begin"/>
    </w:r>
    <w:r w:rsidR="00F974E8" w:rsidRPr="00EC7A05">
      <w:rPr>
        <w:rFonts w:ascii="Candara" w:hAnsi="Candara"/>
      </w:rPr>
      <w:instrText xml:space="preserve"> PAGE   \* MERGEFORMAT </w:instrText>
    </w:r>
    <w:r w:rsidR="00537AAA" w:rsidRPr="00EC7A05">
      <w:rPr>
        <w:rFonts w:ascii="Candara" w:hAnsi="Candara"/>
      </w:rPr>
      <w:fldChar w:fldCharType="separate"/>
    </w:r>
    <w:r w:rsidR="00892ABC">
      <w:rPr>
        <w:rFonts w:ascii="Candara" w:hAnsi="Candara"/>
        <w:noProof/>
      </w:rPr>
      <w:t>6</w:t>
    </w:r>
    <w:r w:rsidR="00537AAA" w:rsidRPr="00EC7A05">
      <w:rPr>
        <w:rFonts w:ascii="Candara" w:hAnsi="Candara"/>
      </w:rPr>
      <w:fldChar w:fldCharType="end"/>
    </w:r>
    <w:r w:rsidRPr="00EC7A05">
      <w:rPr>
        <w:rFonts w:ascii="Candara" w:hAnsi="Candara"/>
      </w:rPr>
      <w:t xml:space="preserve"> (</w:t>
    </w:r>
    <w:fldSimple w:instr=" SECTIONPAGES   \* MERGEFORMAT ">
      <w:r w:rsidR="00892ABC" w:rsidRPr="00892ABC">
        <w:rPr>
          <w:rFonts w:ascii="Candara" w:hAnsi="Candara"/>
          <w:noProof/>
        </w:rPr>
        <w:t>6</w:t>
      </w:r>
    </w:fldSimple>
    <w:r w:rsidRPr="00EC7A05">
      <w:rPr>
        <w:rFonts w:ascii="Candara" w:hAnsi="Candara"/>
      </w:rPr>
      <w:t>)</w:t>
    </w:r>
  </w:p>
  <w:p w:rsidR="00486F5D" w:rsidRPr="00EC7A05" w:rsidRDefault="00486F5D" w:rsidP="00B45311">
    <w:pPr>
      <w:pStyle w:val="Yltunniste"/>
      <w:tabs>
        <w:tab w:val="clear" w:pos="4819"/>
        <w:tab w:val="clear" w:pos="9638"/>
        <w:tab w:val="left" w:pos="5216"/>
        <w:tab w:val="left" w:pos="7825"/>
        <w:tab w:val="left" w:pos="9129"/>
      </w:tabs>
      <w:rPr>
        <w:rFonts w:ascii="Candara" w:hAnsi="Candara"/>
      </w:rPr>
    </w:pPr>
  </w:p>
  <w:p w:rsidR="00486F5D" w:rsidRDefault="00486F5D" w:rsidP="00B45311">
    <w:pPr>
      <w:pStyle w:val="Yltunniste"/>
      <w:tabs>
        <w:tab w:val="clear" w:pos="4819"/>
        <w:tab w:val="clear" w:pos="9638"/>
        <w:tab w:val="left" w:pos="5216"/>
        <w:tab w:val="left" w:pos="7825"/>
        <w:tab w:val="left" w:pos="9129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F5D" w:rsidRPr="00EC7A05" w:rsidRDefault="00486F5D" w:rsidP="00F40AB4">
    <w:pPr>
      <w:pStyle w:val="Eivli"/>
      <w:rPr>
        <w:rFonts w:ascii="Candara" w:hAnsi="Candara"/>
      </w:rPr>
    </w:pPr>
    <w:r w:rsidRPr="00E76B18">
      <w:rPr>
        <w:rFonts w:ascii="Candara" w:hAnsi="Candara"/>
        <w:noProof/>
        <w:lang w:eastAsia="fi-FI"/>
      </w:rPr>
      <w:drawing>
        <wp:inline distT="0" distB="0" distL="0" distR="0">
          <wp:extent cx="2257425" cy="523875"/>
          <wp:effectExtent l="0" t="0" r="9525" b="0"/>
          <wp:docPr id="3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ndara" w:hAnsi="Candara"/>
      </w:rPr>
      <w:tab/>
    </w:r>
    <w:r>
      <w:rPr>
        <w:rFonts w:ascii="Candara" w:hAnsi="Candara"/>
      </w:rPr>
      <w:tab/>
    </w:r>
    <w:r>
      <w:rPr>
        <w:rFonts w:ascii="Candara" w:hAnsi="Candara"/>
      </w:rPr>
      <w:tab/>
    </w:r>
    <w:r w:rsidRPr="00EC7A05">
      <w:rPr>
        <w:rFonts w:ascii="Candara" w:hAnsi="Candara"/>
      </w:rPr>
      <w:t xml:space="preserve">                         </w:t>
    </w:r>
    <w:r w:rsidRPr="00EC7A05">
      <w:rPr>
        <w:rFonts w:ascii="Candara" w:hAnsi="Candara"/>
        <w:b/>
      </w:rPr>
      <w:t>Muutostyöilmoitus</w:t>
    </w:r>
  </w:p>
  <w:p w:rsidR="00486F5D" w:rsidRPr="00EC7A05" w:rsidRDefault="00486F5D" w:rsidP="00F40AB4">
    <w:pPr>
      <w:pStyle w:val="Yltunniste"/>
      <w:tabs>
        <w:tab w:val="clear" w:pos="4819"/>
        <w:tab w:val="clear" w:pos="9638"/>
        <w:tab w:val="left" w:pos="5216"/>
        <w:tab w:val="left" w:pos="7825"/>
        <w:tab w:val="left" w:pos="9129"/>
      </w:tabs>
      <w:rPr>
        <w:rFonts w:ascii="Candara" w:hAnsi="Candara"/>
      </w:rPr>
    </w:pPr>
  </w:p>
  <w:p w:rsidR="00486F5D" w:rsidRPr="00EC7A05" w:rsidRDefault="00486F5D" w:rsidP="00F40AB4">
    <w:pPr>
      <w:pStyle w:val="Yltunniste"/>
      <w:tabs>
        <w:tab w:val="clear" w:pos="4819"/>
        <w:tab w:val="clear" w:pos="9638"/>
        <w:tab w:val="left" w:pos="5216"/>
        <w:tab w:val="left" w:pos="7825"/>
        <w:tab w:val="left" w:pos="9129"/>
      </w:tabs>
      <w:rPr>
        <w:rFonts w:ascii="Candara" w:hAnsi="Candara"/>
      </w:rPr>
    </w:pPr>
    <w:r w:rsidRPr="00EC7A05">
      <w:rPr>
        <w:rFonts w:ascii="Candara" w:hAnsi="Candara"/>
      </w:rPr>
      <w:tab/>
    </w:r>
    <w:r w:rsidRPr="00EC7A05">
      <w:rPr>
        <w:rFonts w:ascii="Candara" w:hAnsi="Candara"/>
      </w:rPr>
      <w:tab/>
    </w:r>
    <w:r w:rsidRPr="00EC7A05">
      <w:rPr>
        <w:rFonts w:ascii="Candara" w:hAnsi="Candara"/>
      </w:rPr>
      <w:tab/>
    </w:r>
    <w:r w:rsidR="00537AAA" w:rsidRPr="00EC7A05">
      <w:rPr>
        <w:rFonts w:ascii="Candara" w:hAnsi="Candara"/>
      </w:rPr>
      <w:fldChar w:fldCharType="begin"/>
    </w:r>
    <w:r w:rsidRPr="00EC7A05">
      <w:rPr>
        <w:rFonts w:ascii="Candara" w:hAnsi="Candara"/>
      </w:rPr>
      <w:instrText xml:space="preserve"> PAGE   \* MERGEFORMAT </w:instrText>
    </w:r>
    <w:r w:rsidR="00537AAA" w:rsidRPr="00EC7A05">
      <w:rPr>
        <w:rFonts w:ascii="Candara" w:hAnsi="Candara"/>
      </w:rPr>
      <w:fldChar w:fldCharType="separate"/>
    </w:r>
    <w:r w:rsidR="00892ABC">
      <w:rPr>
        <w:rFonts w:ascii="Candara" w:hAnsi="Candara"/>
        <w:noProof/>
      </w:rPr>
      <w:t>1</w:t>
    </w:r>
    <w:r w:rsidR="00537AAA" w:rsidRPr="00EC7A05">
      <w:rPr>
        <w:rFonts w:ascii="Candara" w:hAnsi="Candara"/>
      </w:rPr>
      <w:fldChar w:fldCharType="end"/>
    </w:r>
    <w:r w:rsidRPr="00EC7A05">
      <w:rPr>
        <w:rFonts w:ascii="Candara" w:hAnsi="Candara"/>
      </w:rPr>
      <w:t xml:space="preserve"> (</w:t>
    </w:r>
    <w:fldSimple w:instr=" SECTIONPAGES   \* MERGEFORMAT ">
      <w:r w:rsidR="00892ABC" w:rsidRPr="00892ABC">
        <w:rPr>
          <w:rFonts w:ascii="Candara" w:hAnsi="Candara"/>
          <w:noProof/>
        </w:rPr>
        <w:t>6</w:t>
      </w:r>
    </w:fldSimple>
    <w:r w:rsidRPr="00EC7A05">
      <w:rPr>
        <w:rFonts w:ascii="Candara" w:hAnsi="Candara"/>
      </w:rPr>
      <w:t>)</w:t>
    </w:r>
  </w:p>
  <w:p w:rsidR="00486F5D" w:rsidRPr="00EC7A05" w:rsidRDefault="00486F5D" w:rsidP="00F40AB4">
    <w:pPr>
      <w:pStyle w:val="Yltunniste"/>
      <w:tabs>
        <w:tab w:val="clear" w:pos="4819"/>
        <w:tab w:val="clear" w:pos="9638"/>
        <w:tab w:val="left" w:pos="5216"/>
        <w:tab w:val="left" w:pos="7825"/>
        <w:tab w:val="left" w:pos="9129"/>
      </w:tabs>
      <w:rPr>
        <w:rFonts w:ascii="Candara" w:hAnsi="Candara"/>
      </w:rPr>
    </w:pPr>
  </w:p>
  <w:p w:rsidR="004B78AC" w:rsidRPr="00EC7A05" w:rsidRDefault="004B78AC" w:rsidP="00F40AB4">
    <w:pPr>
      <w:pStyle w:val="Yltunniste"/>
      <w:tabs>
        <w:tab w:val="clear" w:pos="4819"/>
        <w:tab w:val="clear" w:pos="9638"/>
        <w:tab w:val="left" w:pos="5216"/>
        <w:tab w:val="left" w:pos="7825"/>
        <w:tab w:val="left" w:pos="9129"/>
      </w:tabs>
      <w:rPr>
        <w:rFonts w:ascii="Candara" w:hAnsi="Candara"/>
      </w:rPr>
    </w:pPr>
  </w:p>
  <w:p w:rsidR="00486F5D" w:rsidRPr="00EC7A05" w:rsidRDefault="00486F5D" w:rsidP="00C96D45">
    <w:pPr>
      <w:pStyle w:val="Yltunniste"/>
      <w:jc w:val="center"/>
      <w:rPr>
        <w:rFonts w:ascii="Candara" w:hAnsi="Candara"/>
        <w:b/>
        <w:sz w:val="20"/>
      </w:rPr>
    </w:pPr>
    <w:r w:rsidRPr="00EC7A05">
      <w:rPr>
        <w:rFonts w:ascii="Candara" w:hAnsi="Candara"/>
        <w:b/>
        <w:sz w:val="20"/>
      </w:rPr>
      <w:t>Siirry lomakkeen osasta toiseen TAB-näppäintä käyttäen!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cumentProtection w:edit="forms" w:enforcement="1"/>
  <w:defaultTabStop w:val="1304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867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20D12"/>
    <w:rsid w:val="00020D12"/>
    <w:rsid w:val="000665D4"/>
    <w:rsid w:val="00077A7F"/>
    <w:rsid w:val="00082F04"/>
    <w:rsid w:val="000A790F"/>
    <w:rsid w:val="000D61A3"/>
    <w:rsid w:val="000E70AC"/>
    <w:rsid w:val="001047D5"/>
    <w:rsid w:val="00134169"/>
    <w:rsid w:val="001825D3"/>
    <w:rsid w:val="001838EC"/>
    <w:rsid w:val="00196E42"/>
    <w:rsid w:val="001A6676"/>
    <w:rsid w:val="001D13C5"/>
    <w:rsid w:val="001D2E46"/>
    <w:rsid w:val="001E3212"/>
    <w:rsid w:val="00244E09"/>
    <w:rsid w:val="00272274"/>
    <w:rsid w:val="002C264F"/>
    <w:rsid w:val="002F0184"/>
    <w:rsid w:val="0034213E"/>
    <w:rsid w:val="00354FA3"/>
    <w:rsid w:val="003569F1"/>
    <w:rsid w:val="003B4887"/>
    <w:rsid w:val="00400BB5"/>
    <w:rsid w:val="004176EF"/>
    <w:rsid w:val="00466AB7"/>
    <w:rsid w:val="00482FCE"/>
    <w:rsid w:val="00485476"/>
    <w:rsid w:val="00486F5D"/>
    <w:rsid w:val="00494FF9"/>
    <w:rsid w:val="004A460E"/>
    <w:rsid w:val="004B78AC"/>
    <w:rsid w:val="004C5F24"/>
    <w:rsid w:val="004E6376"/>
    <w:rsid w:val="0050360A"/>
    <w:rsid w:val="00505507"/>
    <w:rsid w:val="00537AAA"/>
    <w:rsid w:val="00554828"/>
    <w:rsid w:val="00555153"/>
    <w:rsid w:val="00596911"/>
    <w:rsid w:val="005B3D8A"/>
    <w:rsid w:val="005E7D0E"/>
    <w:rsid w:val="005F09A4"/>
    <w:rsid w:val="0060022E"/>
    <w:rsid w:val="0063546C"/>
    <w:rsid w:val="00651C14"/>
    <w:rsid w:val="00655439"/>
    <w:rsid w:val="00675967"/>
    <w:rsid w:val="00684201"/>
    <w:rsid w:val="006A3541"/>
    <w:rsid w:val="006F36CA"/>
    <w:rsid w:val="006F5472"/>
    <w:rsid w:val="00737641"/>
    <w:rsid w:val="00785C33"/>
    <w:rsid w:val="007A5830"/>
    <w:rsid w:val="007B4C8C"/>
    <w:rsid w:val="007C3430"/>
    <w:rsid w:val="007F609D"/>
    <w:rsid w:val="00833324"/>
    <w:rsid w:val="008337EC"/>
    <w:rsid w:val="00836CB6"/>
    <w:rsid w:val="00837FD8"/>
    <w:rsid w:val="00843AFF"/>
    <w:rsid w:val="0085467B"/>
    <w:rsid w:val="00892ABC"/>
    <w:rsid w:val="008B7DA2"/>
    <w:rsid w:val="008D5672"/>
    <w:rsid w:val="008E1159"/>
    <w:rsid w:val="009009FC"/>
    <w:rsid w:val="009207B8"/>
    <w:rsid w:val="00941A1F"/>
    <w:rsid w:val="00947738"/>
    <w:rsid w:val="009929A8"/>
    <w:rsid w:val="009A63A6"/>
    <w:rsid w:val="009F59E1"/>
    <w:rsid w:val="009F7811"/>
    <w:rsid w:val="00A25A40"/>
    <w:rsid w:val="00A52152"/>
    <w:rsid w:val="00A7701B"/>
    <w:rsid w:val="00AC3449"/>
    <w:rsid w:val="00B1604F"/>
    <w:rsid w:val="00B162B7"/>
    <w:rsid w:val="00B45311"/>
    <w:rsid w:val="00B62AA6"/>
    <w:rsid w:val="00BB63B7"/>
    <w:rsid w:val="00BC7FE3"/>
    <w:rsid w:val="00BE74CD"/>
    <w:rsid w:val="00C073B2"/>
    <w:rsid w:val="00C500E5"/>
    <w:rsid w:val="00C707A8"/>
    <w:rsid w:val="00C774B1"/>
    <w:rsid w:val="00C96D45"/>
    <w:rsid w:val="00CA3A6C"/>
    <w:rsid w:val="00CB1F08"/>
    <w:rsid w:val="00CC04CD"/>
    <w:rsid w:val="00CF7F28"/>
    <w:rsid w:val="00D00C65"/>
    <w:rsid w:val="00D33B6E"/>
    <w:rsid w:val="00D44040"/>
    <w:rsid w:val="00D6589B"/>
    <w:rsid w:val="00D7587F"/>
    <w:rsid w:val="00D77122"/>
    <w:rsid w:val="00D84CD9"/>
    <w:rsid w:val="00DA3A75"/>
    <w:rsid w:val="00E00F22"/>
    <w:rsid w:val="00E0333D"/>
    <w:rsid w:val="00E52C8E"/>
    <w:rsid w:val="00E563D3"/>
    <w:rsid w:val="00E76B18"/>
    <w:rsid w:val="00E87065"/>
    <w:rsid w:val="00E91BF0"/>
    <w:rsid w:val="00E96AA5"/>
    <w:rsid w:val="00EB45B6"/>
    <w:rsid w:val="00EC7A05"/>
    <w:rsid w:val="00EF3CE2"/>
    <w:rsid w:val="00EF4F76"/>
    <w:rsid w:val="00F00F02"/>
    <w:rsid w:val="00F0479C"/>
    <w:rsid w:val="00F22FDD"/>
    <w:rsid w:val="00F40AB4"/>
    <w:rsid w:val="00F67D07"/>
    <w:rsid w:val="00F827C7"/>
    <w:rsid w:val="00F974E8"/>
    <w:rsid w:val="00FC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0022E"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B45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B45B6"/>
  </w:style>
  <w:style w:type="paragraph" w:styleId="Alatunniste">
    <w:name w:val="footer"/>
    <w:basedOn w:val="Normaali"/>
    <w:link w:val="AlatunnisteChar"/>
    <w:uiPriority w:val="99"/>
    <w:unhideWhenUsed/>
    <w:rsid w:val="00EB45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B45B6"/>
  </w:style>
  <w:style w:type="paragraph" w:styleId="Seliteteksti">
    <w:name w:val="Balloon Text"/>
    <w:basedOn w:val="Normaali"/>
    <w:link w:val="SelitetekstiChar"/>
    <w:uiPriority w:val="99"/>
    <w:semiHidden/>
    <w:unhideWhenUsed/>
    <w:rsid w:val="00EB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EB45B6"/>
    <w:rPr>
      <w:rFonts w:ascii="Tahoma" w:hAnsi="Tahoma" w:cs="Tahoma"/>
      <w:sz w:val="16"/>
      <w:szCs w:val="16"/>
    </w:rPr>
  </w:style>
  <w:style w:type="character" w:styleId="Hyperlinkki">
    <w:name w:val="Hyperlink"/>
    <w:uiPriority w:val="99"/>
    <w:unhideWhenUsed/>
    <w:rsid w:val="001838EC"/>
    <w:rPr>
      <w:color w:val="0000FF"/>
      <w:u w:val="single"/>
    </w:rPr>
  </w:style>
  <w:style w:type="paragraph" w:customStyle="1" w:styleId="Helviotsikkotyyli">
    <w:name w:val="Helvi otsikkotyyli"/>
    <w:basedOn w:val="Normaali"/>
    <w:link w:val="HelviotsikkotyyliChar"/>
    <w:qFormat/>
    <w:rsid w:val="00C500E5"/>
    <w:rPr>
      <w:rFonts w:ascii="Candara" w:hAnsi="Candara"/>
      <w:b/>
      <w:sz w:val="18"/>
      <w:szCs w:val="18"/>
    </w:rPr>
  </w:style>
  <w:style w:type="paragraph" w:styleId="NormaaliWeb">
    <w:name w:val="Normal (Web)"/>
    <w:basedOn w:val="Normaali"/>
    <w:link w:val="NormaaliWebChar"/>
    <w:uiPriority w:val="99"/>
    <w:semiHidden/>
    <w:unhideWhenUsed/>
    <w:rsid w:val="00C50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HelviotsikkotyyliChar">
    <w:name w:val="Helvi otsikkotyyli Char"/>
    <w:link w:val="Helviotsikkotyyli"/>
    <w:rsid w:val="00C500E5"/>
    <w:rPr>
      <w:rFonts w:ascii="Candara" w:hAnsi="Candara"/>
      <w:b/>
      <w:sz w:val="18"/>
      <w:szCs w:val="18"/>
    </w:rPr>
  </w:style>
  <w:style w:type="paragraph" w:customStyle="1" w:styleId="Helvileipteksti">
    <w:name w:val="Helvi leipäteksti"/>
    <w:basedOn w:val="NormaaliWeb"/>
    <w:link w:val="HelvileiptekstiChar"/>
    <w:qFormat/>
    <w:rsid w:val="008E1159"/>
    <w:pPr>
      <w:spacing w:before="0" w:beforeAutospacing="0" w:after="210" w:afterAutospacing="0" w:line="260" w:lineRule="exact"/>
      <w:ind w:left="1304"/>
      <w:jc w:val="both"/>
    </w:pPr>
    <w:rPr>
      <w:rFonts w:ascii="Candara" w:hAnsi="Candara" w:cs="Arial"/>
      <w:color w:val="000000"/>
      <w:sz w:val="18"/>
      <w:szCs w:val="17"/>
      <w:lang w:val="en-US"/>
    </w:rPr>
  </w:style>
  <w:style w:type="paragraph" w:customStyle="1" w:styleId="Helvivliotsikko">
    <w:name w:val="Helvi väliotsikko"/>
    <w:basedOn w:val="Helvileipteksti"/>
    <w:link w:val="HelvivliotsikkoChar"/>
    <w:qFormat/>
    <w:rsid w:val="0034213E"/>
    <w:pPr>
      <w:spacing w:after="90"/>
    </w:pPr>
    <w:rPr>
      <w:b/>
      <w:color w:val="548DD4"/>
    </w:rPr>
  </w:style>
  <w:style w:type="character" w:customStyle="1" w:styleId="NormaaliWebChar">
    <w:name w:val="Normaali (Web) Char"/>
    <w:link w:val="NormaaliWeb"/>
    <w:uiPriority w:val="99"/>
    <w:semiHidden/>
    <w:rsid w:val="008B7DA2"/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HelvileiptekstiChar">
    <w:name w:val="Helvi leipäteksti Char"/>
    <w:link w:val="Helvileipteksti"/>
    <w:rsid w:val="008E1159"/>
    <w:rPr>
      <w:rFonts w:ascii="Candara" w:eastAsia="Times New Roman" w:hAnsi="Candara" w:cs="Arial"/>
      <w:color w:val="000000"/>
      <w:sz w:val="18"/>
      <w:szCs w:val="17"/>
      <w:lang w:val="en-US" w:eastAsia="fi-FI"/>
    </w:rPr>
  </w:style>
  <w:style w:type="paragraph" w:customStyle="1" w:styleId="Helviystterveisin">
    <w:name w:val="Helvi yst terveisin"/>
    <w:basedOn w:val="Helvileipteksti"/>
    <w:link w:val="HelviystterveisinChar"/>
    <w:qFormat/>
    <w:rsid w:val="00D44040"/>
    <w:rPr>
      <w:i/>
      <w:sz w:val="24"/>
    </w:rPr>
  </w:style>
  <w:style w:type="character" w:customStyle="1" w:styleId="HelvivliotsikkoChar">
    <w:name w:val="Helvi väliotsikko Char"/>
    <w:link w:val="Helvivliotsikko"/>
    <w:rsid w:val="0034213E"/>
    <w:rPr>
      <w:rFonts w:ascii="Candara" w:eastAsia="Times New Roman" w:hAnsi="Candara" w:cs="Arial"/>
      <w:b/>
      <w:color w:val="548DD4"/>
      <w:sz w:val="18"/>
      <w:szCs w:val="17"/>
      <w:lang w:val="en-US" w:eastAsia="fi-FI"/>
    </w:rPr>
  </w:style>
  <w:style w:type="character" w:customStyle="1" w:styleId="HelviystterveisinChar">
    <w:name w:val="Helvi yst terveisin Char"/>
    <w:link w:val="Helviystterveisin"/>
    <w:rsid w:val="00D44040"/>
    <w:rPr>
      <w:rFonts w:ascii="Candara" w:eastAsia="Times New Roman" w:hAnsi="Candara" w:cs="Arial"/>
      <w:i/>
      <w:color w:val="000000"/>
      <w:sz w:val="24"/>
      <w:szCs w:val="17"/>
      <w:lang w:val="en-US" w:eastAsia="fi-FI"/>
    </w:rPr>
  </w:style>
  <w:style w:type="paragraph" w:styleId="Eivli">
    <w:name w:val="No Spacing"/>
    <w:uiPriority w:val="1"/>
    <w:qFormat/>
    <w:rsid w:val="00B45311"/>
    <w:rPr>
      <w:sz w:val="22"/>
      <w:szCs w:val="22"/>
      <w:lang w:eastAsia="en-US"/>
    </w:rPr>
  </w:style>
  <w:style w:type="table" w:styleId="TaulukkoRuudukko">
    <w:name w:val="Table Grid"/>
    <w:basedOn w:val="Normaalitaulukko"/>
    <w:uiPriority w:val="59"/>
    <w:rsid w:val="00020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ikkamerkkiteksti">
    <w:name w:val="Placeholder Text"/>
    <w:basedOn w:val="Kappaleenoletusfontti"/>
    <w:uiPriority w:val="99"/>
    <w:semiHidden/>
    <w:rsid w:val="00077A7F"/>
    <w:rPr>
      <w:color w:val="808080"/>
    </w:rPr>
  </w:style>
  <w:style w:type="character" w:styleId="Korostus">
    <w:name w:val="Emphasis"/>
    <w:basedOn w:val="Kappaleenoletusfontti"/>
    <w:uiPriority w:val="20"/>
    <w:qFormat/>
    <w:rsid w:val="00F827C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imisto@helvi.f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ero.f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i\Documents\2013%20Malleja%20ja%20ohjeistusta\Kirjepohjat\2014%2004%2022%20Espoon%20Helvi%20Oy%20Is%20tsto%20H%20ja%20J%20Viiala%20kirje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4F94A-477C-4C7B-A2F8-225D3D529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 04 22 Espoon Helvi Oy Is tsto H ja J Viiala kirjepohja</Template>
  <TotalTime>125</TotalTime>
  <Pages>6</Pages>
  <Words>1241</Words>
  <Characters>10058</Characters>
  <Application>Microsoft Office Word</Application>
  <DocSecurity>0</DocSecurity>
  <Lines>83</Lines>
  <Paragraphs>22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IJKK</Company>
  <LinksUpToDate>false</LinksUpToDate>
  <CharactersWithSpaces>11277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12</cp:revision>
  <cp:lastPrinted>2016-01-18T10:53:00Z</cp:lastPrinted>
  <dcterms:created xsi:type="dcterms:W3CDTF">2015-12-30T12:24:00Z</dcterms:created>
  <dcterms:modified xsi:type="dcterms:W3CDTF">2016-05-24T08:12:00Z</dcterms:modified>
</cp:coreProperties>
</file>